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EF1CC" w14:textId="77777777" w:rsidR="006E35B5" w:rsidRDefault="006E35B5" w:rsidP="006E35B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CROUCH</w:t>
      </w:r>
      <w:r>
        <w:rPr>
          <w:rFonts w:ascii="Times New Roman" w:hAnsi="Times New Roman" w:cs="Times New Roman"/>
          <w:sz w:val="24"/>
          <w:szCs w:val="24"/>
        </w:rPr>
        <w:t xml:space="preserve">         (d.1414)</w:t>
      </w:r>
    </w:p>
    <w:p w14:paraId="031EE014" w14:textId="77777777" w:rsidR="006E35B5" w:rsidRDefault="006E35B5" w:rsidP="006E35B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5286FEE2" w14:textId="77777777" w:rsidR="006E35B5" w:rsidRDefault="006E35B5" w:rsidP="006E35B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ED16F9" w14:textId="77777777" w:rsidR="006E35B5" w:rsidRDefault="006E35B5" w:rsidP="006E35B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5970407" w14:textId="77777777" w:rsidR="006E35B5" w:rsidRDefault="006E35B5" w:rsidP="006E35B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May1414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6D827BDF" w14:textId="77777777" w:rsidR="006E35B5" w:rsidRDefault="006E35B5" w:rsidP="006E35B5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p.260)</w:t>
      </w:r>
    </w:p>
    <w:p w14:paraId="41D71977" w14:textId="77777777" w:rsidR="006E35B5" w:rsidRDefault="006E35B5" w:rsidP="006E35B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May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73F8C305" w14:textId="77777777" w:rsidR="006E35B5" w:rsidRDefault="006E35B5" w:rsidP="006E35B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5E7A06" w14:textId="77777777" w:rsidR="006E35B5" w:rsidRDefault="006E35B5" w:rsidP="006E35B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7BFE8A" w14:textId="77777777" w:rsidR="006E35B5" w:rsidRDefault="006E35B5" w:rsidP="006E35B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November 2025</w:t>
      </w:r>
    </w:p>
    <w:p w14:paraId="57AE5F5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6B7E4" w14:textId="77777777" w:rsidR="00B24C2D" w:rsidRDefault="00B24C2D" w:rsidP="00086E2C">
      <w:r>
        <w:separator/>
      </w:r>
    </w:p>
  </w:endnote>
  <w:endnote w:type="continuationSeparator" w:id="0">
    <w:p w14:paraId="44A3126A" w14:textId="77777777" w:rsidR="00B24C2D" w:rsidRDefault="00B24C2D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CC57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D9A5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B424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6910F" w14:textId="77777777" w:rsidR="00B24C2D" w:rsidRDefault="00B24C2D" w:rsidP="00086E2C">
      <w:r>
        <w:separator/>
      </w:r>
    </w:p>
  </w:footnote>
  <w:footnote w:type="continuationSeparator" w:id="0">
    <w:p w14:paraId="2D5135CC" w14:textId="77777777" w:rsidR="00B24C2D" w:rsidRDefault="00B24C2D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F15B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29B3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8590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5B5"/>
    <w:rsid w:val="00086E2C"/>
    <w:rsid w:val="000A2E7A"/>
    <w:rsid w:val="001D1CE2"/>
    <w:rsid w:val="002244B7"/>
    <w:rsid w:val="00314D94"/>
    <w:rsid w:val="00617568"/>
    <w:rsid w:val="006E35B5"/>
    <w:rsid w:val="006E68FA"/>
    <w:rsid w:val="00B24C2D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00E63"/>
  <w15:chartTrackingRefBased/>
  <w15:docId w15:val="{5EB562C7-2579-4730-AE55-CF6818BAE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35B5"/>
    <w:pPr>
      <w:spacing w:after="0" w:line="240" w:lineRule="auto"/>
    </w:pPr>
    <w:rPr>
      <w:rFonts w:eastAsiaTheme="minorEastAsia"/>
      <w:kern w:val="0"/>
      <w:sz w:val="22"/>
      <w:szCs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50</Words>
  <Characters>318</Characters>
  <Application>Microsoft Office Word</Application>
  <DocSecurity>0</DocSecurity>
  <Lines>19</Lines>
  <Paragraphs>12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2026-03-27T16:43:00Z</dcterms:created>
  <dcterms:modified xsi:type="dcterms:W3CDTF">2026-03-27T16:44:00Z</dcterms:modified>
</cp:coreProperties>
</file>