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3C2C" w14:textId="77777777" w:rsidR="00205F3B" w:rsidRDefault="00205F3B" w:rsidP="00205F3B">
      <w:pPr>
        <w:pStyle w:val="NoSpacing"/>
        <w:rPr>
          <w:lang w:val="en-US"/>
        </w:rPr>
      </w:pPr>
      <w:r>
        <w:rPr>
          <w:u w:val="single"/>
          <w:lang w:val="en-US"/>
        </w:rPr>
        <w:t>John CROSSE</w:t>
      </w:r>
      <w:r>
        <w:rPr>
          <w:lang w:val="en-US"/>
        </w:rPr>
        <w:t xml:space="preserve">        (fl.1472)</w:t>
      </w:r>
    </w:p>
    <w:p w14:paraId="46D814EA" w14:textId="77777777" w:rsidR="00205F3B" w:rsidRDefault="00205F3B" w:rsidP="00205F3B">
      <w:pPr>
        <w:pStyle w:val="NoSpacing"/>
        <w:rPr>
          <w:lang w:val="en-US"/>
        </w:rPr>
      </w:pPr>
      <w:r>
        <w:rPr>
          <w:lang w:val="en-US"/>
        </w:rPr>
        <w:t>Vicar of Cardingley, Bedfordshire.</w:t>
      </w:r>
    </w:p>
    <w:p w14:paraId="6AA71FEF" w14:textId="77777777" w:rsidR="00205F3B" w:rsidRDefault="00205F3B" w:rsidP="00205F3B">
      <w:pPr>
        <w:pStyle w:val="NoSpacing"/>
        <w:rPr>
          <w:lang w:val="en-US"/>
        </w:rPr>
      </w:pPr>
    </w:p>
    <w:p w14:paraId="2881063E" w14:textId="77777777" w:rsidR="00205F3B" w:rsidRDefault="00205F3B" w:rsidP="00205F3B">
      <w:pPr>
        <w:pStyle w:val="NoSpacing"/>
        <w:rPr>
          <w:lang w:val="en-US"/>
        </w:rPr>
      </w:pPr>
    </w:p>
    <w:p w14:paraId="78D93A02" w14:textId="77777777" w:rsidR="00205F3B" w:rsidRDefault="00205F3B" w:rsidP="00205F3B">
      <w:pPr>
        <w:pStyle w:val="NoSpacing"/>
        <w:rPr>
          <w:lang w:val="en-US"/>
        </w:rPr>
      </w:pPr>
      <w:r>
        <w:rPr>
          <w:lang w:val="en-US"/>
        </w:rPr>
        <w:t xml:space="preserve">  9 Nov.1472</w:t>
      </w:r>
      <w:r>
        <w:rPr>
          <w:lang w:val="en-US"/>
        </w:rPr>
        <w:tab/>
        <w:t>He became Vicar.</w:t>
      </w:r>
    </w:p>
    <w:p w14:paraId="4093557D" w14:textId="77777777" w:rsidR="00205F3B" w:rsidRPr="00B27223" w:rsidRDefault="00205F3B" w:rsidP="00205F3B">
      <w:pPr>
        <w:pStyle w:val="NoSpacing"/>
        <w:rPr>
          <w:lang w:val="en-US"/>
        </w:rPr>
      </w:pPr>
      <w:r w:rsidRPr="00B27223">
        <w:rPr>
          <w:lang w:val="en-US"/>
        </w:rPr>
        <w:t>(https://bedsarchives.bedford.gov.uk/CommunityHistories/Cardington/CardingtonVicars.aspx)</w:t>
      </w:r>
    </w:p>
    <w:p w14:paraId="6F437280" w14:textId="77777777" w:rsidR="00205F3B" w:rsidRPr="00B27223" w:rsidRDefault="00205F3B" w:rsidP="00205F3B">
      <w:pPr>
        <w:pStyle w:val="NoSpacing"/>
        <w:rPr>
          <w:lang w:val="en-US"/>
        </w:rPr>
      </w:pPr>
    </w:p>
    <w:p w14:paraId="098C8D64" w14:textId="77777777" w:rsidR="00205F3B" w:rsidRPr="00B27223" w:rsidRDefault="00205F3B" w:rsidP="00205F3B">
      <w:pPr>
        <w:pStyle w:val="NoSpacing"/>
        <w:rPr>
          <w:lang w:val="en-US"/>
        </w:rPr>
      </w:pPr>
    </w:p>
    <w:p w14:paraId="7018F697" w14:textId="77777777" w:rsidR="00205F3B" w:rsidRDefault="00205F3B" w:rsidP="00205F3B">
      <w:pPr>
        <w:pStyle w:val="NoSpacing"/>
        <w:rPr>
          <w:lang w:val="en-US"/>
        </w:rPr>
      </w:pPr>
      <w:r w:rsidRPr="00B27223">
        <w:rPr>
          <w:lang w:val="en-US"/>
        </w:rPr>
        <w:t>16 April 2026</w:t>
      </w:r>
    </w:p>
    <w:p w14:paraId="1E7EA5F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205F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06FD9" w14:textId="77777777" w:rsidR="002B45E0" w:rsidRDefault="002B45E0" w:rsidP="00086E2C">
      <w:pPr>
        <w:spacing w:after="0" w:line="240" w:lineRule="auto"/>
      </w:pPr>
      <w:r>
        <w:separator/>
      </w:r>
    </w:p>
  </w:endnote>
  <w:endnote w:type="continuationSeparator" w:id="0">
    <w:p w14:paraId="49ADE316" w14:textId="77777777" w:rsidR="002B45E0" w:rsidRDefault="002B45E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E6CF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036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E06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72BA5" w14:textId="77777777" w:rsidR="002B45E0" w:rsidRDefault="002B45E0" w:rsidP="00086E2C">
      <w:pPr>
        <w:spacing w:after="0" w:line="240" w:lineRule="auto"/>
      </w:pPr>
      <w:r>
        <w:separator/>
      </w:r>
    </w:p>
  </w:footnote>
  <w:footnote w:type="continuationSeparator" w:id="0">
    <w:p w14:paraId="486551AB" w14:textId="77777777" w:rsidR="002B45E0" w:rsidRDefault="002B45E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197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430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EA1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F3B"/>
    <w:rsid w:val="00086E2C"/>
    <w:rsid w:val="000A2E7A"/>
    <w:rsid w:val="00205F3B"/>
    <w:rsid w:val="002244B7"/>
    <w:rsid w:val="002B45E0"/>
    <w:rsid w:val="00314D94"/>
    <w:rsid w:val="00617568"/>
    <w:rsid w:val="006E68FA"/>
    <w:rsid w:val="0074725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402B9"/>
  <w15:chartTrackingRefBased/>
  <w15:docId w15:val="{2655D7C2-D2E3-4C20-999F-00D0DFA0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05F3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2026-04-29T11:31:00Z</dcterms:created>
  <dcterms:modified xsi:type="dcterms:W3CDTF">2026-04-29T11:33:00Z</dcterms:modified>
</cp:coreProperties>
</file>