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5F47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Isabel CROS</w:t>
      </w:r>
      <w:r>
        <w:rPr>
          <w:rFonts w:ascii="Times New Roman" w:hAnsi="Times New Roman" w:cs="Times New Roman"/>
          <w:lang w:val="en-US"/>
        </w:rPr>
        <w:t xml:space="preserve">       (fl.1450)</w:t>
      </w:r>
    </w:p>
    <w:p w14:paraId="741B1AEE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Widow.</w:t>
      </w:r>
    </w:p>
    <w:p w14:paraId="4EE50B21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</w:p>
    <w:p w14:paraId="43E8D5C4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</w:p>
    <w:p w14:paraId="565DA5CE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Richard(q.v.).</w:t>
      </w:r>
    </w:p>
    <w:p w14:paraId="61AEB55D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F85C3B">
          <w:rPr>
            <w:rStyle w:val="Hyperlink"/>
            <w:rFonts w:ascii="Times New Roman" w:hAnsi="Times New Roman" w:cs="Times New Roman"/>
            <w:lang w:val="en-US"/>
          </w:rPr>
          <w:t>https://waalt.uh.edu/index.php/KB27/755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6708F59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</w:p>
    <w:p w14:paraId="273805A7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</w:p>
    <w:p w14:paraId="2B3D939D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1450</w:t>
      </w:r>
      <w:r>
        <w:rPr>
          <w:rFonts w:ascii="Times New Roman" w:hAnsi="Times New Roman" w:cs="Times New Roman"/>
          <w:lang w:val="en-US"/>
        </w:rPr>
        <w:tab/>
        <w:t xml:space="preserve">She made an appeal </w:t>
      </w:r>
      <w:proofErr w:type="gramStart"/>
      <w:r>
        <w:rPr>
          <w:rFonts w:ascii="Times New Roman" w:hAnsi="Times New Roman" w:cs="Times New Roman"/>
          <w:lang w:val="en-US"/>
        </w:rPr>
        <w:t>of</w:t>
      </w:r>
      <w:proofErr w:type="gramEnd"/>
      <w:r>
        <w:rPr>
          <w:rFonts w:ascii="Times New Roman" w:hAnsi="Times New Roman" w:cs="Times New Roman"/>
          <w:lang w:val="en-US"/>
        </w:rPr>
        <w:t xml:space="preserve"> homicide against William Hilgyll of London,</w:t>
      </w:r>
    </w:p>
    <w:p w14:paraId="7454AD7F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esquire(q.v.), and Thomas Warren of London, </w:t>
      </w:r>
      <w:proofErr w:type="spellStart"/>
      <w:r>
        <w:rPr>
          <w:rFonts w:ascii="Times New Roman" w:hAnsi="Times New Roman" w:cs="Times New Roman"/>
          <w:lang w:val="en-US"/>
        </w:rPr>
        <w:t>armourer</w:t>
      </w:r>
      <w:proofErr w:type="spellEnd"/>
      <w:r>
        <w:rPr>
          <w:rFonts w:ascii="Times New Roman" w:hAnsi="Times New Roman" w:cs="Times New Roman"/>
          <w:lang w:val="en-US"/>
        </w:rPr>
        <w:t>(q.v.).</w:t>
      </w:r>
    </w:p>
    <w:p w14:paraId="6F90DB91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(ibid.)</w:t>
      </w:r>
    </w:p>
    <w:p w14:paraId="23444263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</w:p>
    <w:p w14:paraId="0CB39B6C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</w:p>
    <w:p w14:paraId="615E2E56" w14:textId="77777777" w:rsidR="007F0BA2" w:rsidRDefault="007F0BA2" w:rsidP="007F0BA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December 2025</w:t>
      </w:r>
    </w:p>
    <w:p w14:paraId="02AB50D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E44CA" w14:textId="77777777" w:rsidR="00996F91" w:rsidRDefault="00996F91" w:rsidP="00086E2C">
      <w:pPr>
        <w:spacing w:after="0" w:line="240" w:lineRule="auto"/>
      </w:pPr>
      <w:r>
        <w:separator/>
      </w:r>
    </w:p>
  </w:endnote>
  <w:endnote w:type="continuationSeparator" w:id="0">
    <w:p w14:paraId="24CCF4D7" w14:textId="77777777" w:rsidR="00996F91" w:rsidRDefault="00996F9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A307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25DA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D864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9C365" w14:textId="77777777" w:rsidR="00996F91" w:rsidRDefault="00996F91" w:rsidP="00086E2C">
      <w:pPr>
        <w:spacing w:after="0" w:line="240" w:lineRule="auto"/>
      </w:pPr>
      <w:r>
        <w:separator/>
      </w:r>
    </w:p>
  </w:footnote>
  <w:footnote w:type="continuationSeparator" w:id="0">
    <w:p w14:paraId="67EEB2D6" w14:textId="77777777" w:rsidR="00996F91" w:rsidRDefault="00996F9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91D1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B98C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2A5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A2"/>
    <w:rsid w:val="00086E2C"/>
    <w:rsid w:val="000A2E7A"/>
    <w:rsid w:val="00133F1A"/>
    <w:rsid w:val="002244B7"/>
    <w:rsid w:val="00314D94"/>
    <w:rsid w:val="00617568"/>
    <w:rsid w:val="006E68FA"/>
    <w:rsid w:val="007F0BA2"/>
    <w:rsid w:val="00996F9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F58E4"/>
  <w15:chartTrackingRefBased/>
  <w15:docId w15:val="{36C55669-F4A7-4B3C-9C10-B60D8FF85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F0BA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0BA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5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46</Words>
  <Characters>273</Characters>
  <Application>Microsoft Office Word</Application>
  <DocSecurity>0</DocSecurity>
  <Lines>11</Lines>
  <Paragraphs>8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2026-01-06T20:12:00Z</dcterms:created>
  <dcterms:modified xsi:type="dcterms:W3CDTF">2026-01-06T20:12:00Z</dcterms:modified>
</cp:coreProperties>
</file>