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F200" w14:textId="77777777" w:rsidR="009F5E57" w:rsidRDefault="009F5E57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CROKE</w:t>
      </w:r>
      <w:r>
        <w:rPr>
          <w:rFonts w:cs="Times New Roman"/>
          <w:szCs w:val="24"/>
        </w:rPr>
        <w:t xml:space="preserve">       (fl.1460)</w:t>
      </w:r>
    </w:p>
    <w:p w14:paraId="4532B54E" w14:textId="77777777" w:rsidR="009F5E57" w:rsidRDefault="009F5E57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Ripon. Shoe maker.</w:t>
      </w:r>
    </w:p>
    <w:p w14:paraId="456239DE" w14:textId="77777777" w:rsidR="009F5E57" w:rsidRDefault="009F5E57" w:rsidP="009F5E57">
      <w:pPr>
        <w:pStyle w:val="NoSpacing"/>
        <w:rPr>
          <w:rFonts w:cs="Times New Roman"/>
          <w:szCs w:val="24"/>
        </w:rPr>
      </w:pPr>
    </w:p>
    <w:p w14:paraId="6452CCE4" w14:textId="77777777" w:rsidR="009F5E57" w:rsidRDefault="009F5E57" w:rsidP="009F5E57">
      <w:pPr>
        <w:pStyle w:val="NoSpacing"/>
        <w:rPr>
          <w:rFonts w:cs="Times New Roman"/>
          <w:szCs w:val="24"/>
        </w:rPr>
      </w:pPr>
    </w:p>
    <w:p w14:paraId="14913C05" w14:textId="77777777" w:rsidR="0009347D" w:rsidRDefault="0009347D" w:rsidP="00093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William Canche of London, </w:t>
      </w:r>
      <w:proofErr w:type="spellStart"/>
      <w:r>
        <w:rPr>
          <w:rFonts w:cs="Times New Roman"/>
          <w:szCs w:val="24"/>
        </w:rPr>
        <w:t>woolman</w:t>
      </w:r>
      <w:proofErr w:type="spellEnd"/>
      <w:r>
        <w:rPr>
          <w:rFonts w:cs="Times New Roman"/>
          <w:szCs w:val="24"/>
        </w:rPr>
        <w:t>(q.v.), brought a plaint of debt</w:t>
      </w:r>
    </w:p>
    <w:p w14:paraId="22B8400B" w14:textId="77777777" w:rsidR="0009347D" w:rsidRDefault="0009347D" w:rsidP="000934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4D7ECD27" w14:textId="3804A81D" w:rsidR="0009347D" w:rsidRDefault="0009347D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C75CD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578B3F76" w14:textId="77777777" w:rsidR="009F5E57" w:rsidRDefault="009F5E57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John Frankyssh, chaplain(q.v.), brought a plaint of debt against him and</w:t>
      </w:r>
    </w:p>
    <w:p w14:paraId="140E7CA5" w14:textId="77777777" w:rsidR="009F5E57" w:rsidRDefault="009F5E57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two others.       ( </w:t>
      </w:r>
      <w:hyperlink r:id="rId7" w:history="1">
        <w:r w:rsidRPr="00FC34D1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04ECEE04" w14:textId="77777777" w:rsidR="00BB4C9C" w:rsidRDefault="00BB4C9C" w:rsidP="00BB4C9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brought a plaint of trespass against him and 5 others.</w:t>
      </w:r>
    </w:p>
    <w:p w14:paraId="51A36881" w14:textId="05864DE9" w:rsidR="00BB4C9C" w:rsidRPr="00BB4C9C" w:rsidRDefault="00BB4C9C" w:rsidP="009F5E5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  ( https://waalt.uh.edu/index.php/KB27/795 )</w:t>
      </w:r>
    </w:p>
    <w:p w14:paraId="2A288BF6" w14:textId="1AD617EA" w:rsidR="009F5E57" w:rsidRDefault="009F5E57" w:rsidP="009F5E57">
      <w:pPr>
        <w:pStyle w:val="NoSpacing"/>
        <w:rPr>
          <w:rFonts w:cs="Times New Roman"/>
          <w:szCs w:val="24"/>
        </w:rPr>
      </w:pPr>
    </w:p>
    <w:p w14:paraId="5D9EBE77" w14:textId="77777777" w:rsidR="00BB4C9C" w:rsidRDefault="00BB4C9C" w:rsidP="009F5E57">
      <w:pPr>
        <w:pStyle w:val="NoSpacing"/>
        <w:rPr>
          <w:rFonts w:cs="Times New Roman"/>
          <w:szCs w:val="24"/>
        </w:rPr>
      </w:pPr>
    </w:p>
    <w:p w14:paraId="4305D492" w14:textId="0EB853EF" w:rsidR="0009347D" w:rsidRDefault="0009347D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April 2025</w:t>
      </w:r>
    </w:p>
    <w:p w14:paraId="7CC9FAA9" w14:textId="48B6302F" w:rsidR="00BB4C9C" w:rsidRDefault="00BB4C9C" w:rsidP="009F5E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2026</w:t>
      </w:r>
    </w:p>
    <w:p w14:paraId="4B36A3C7" w14:textId="77777777" w:rsidR="00BB4C9C" w:rsidRDefault="00BB4C9C" w:rsidP="009F5E57">
      <w:pPr>
        <w:pStyle w:val="NoSpacing"/>
        <w:rPr>
          <w:rFonts w:cs="Times New Roman"/>
          <w:szCs w:val="24"/>
        </w:rPr>
      </w:pPr>
    </w:p>
    <w:p w14:paraId="663897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83286" w14:textId="77777777" w:rsidR="00DB1468" w:rsidRDefault="00DB1468" w:rsidP="009139A6">
      <w:r>
        <w:separator/>
      </w:r>
    </w:p>
  </w:endnote>
  <w:endnote w:type="continuationSeparator" w:id="0">
    <w:p w14:paraId="4E33072D" w14:textId="77777777" w:rsidR="00DB1468" w:rsidRDefault="00DB14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B0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29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8A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0282" w14:textId="77777777" w:rsidR="00DB1468" w:rsidRDefault="00DB1468" w:rsidP="009139A6">
      <w:r>
        <w:separator/>
      </w:r>
    </w:p>
  </w:footnote>
  <w:footnote w:type="continuationSeparator" w:id="0">
    <w:p w14:paraId="330C4D2C" w14:textId="77777777" w:rsidR="00DB1468" w:rsidRDefault="00DB14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5D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86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51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57"/>
    <w:rsid w:val="000666E0"/>
    <w:rsid w:val="0009347D"/>
    <w:rsid w:val="002510B7"/>
    <w:rsid w:val="00270799"/>
    <w:rsid w:val="005C130B"/>
    <w:rsid w:val="005E1FE7"/>
    <w:rsid w:val="00826F5C"/>
    <w:rsid w:val="009139A6"/>
    <w:rsid w:val="009411C2"/>
    <w:rsid w:val="009448BB"/>
    <w:rsid w:val="00947624"/>
    <w:rsid w:val="009F5E57"/>
    <w:rsid w:val="00A3176C"/>
    <w:rsid w:val="00AE65F8"/>
    <w:rsid w:val="00BA00AB"/>
    <w:rsid w:val="00BA49BD"/>
    <w:rsid w:val="00BB4C9C"/>
    <w:rsid w:val="00C71834"/>
    <w:rsid w:val="00CB4ED9"/>
    <w:rsid w:val="00DB1468"/>
    <w:rsid w:val="00E61DA6"/>
    <w:rsid w:val="00EB3209"/>
    <w:rsid w:val="00F17C98"/>
    <w:rsid w:val="00F41096"/>
    <w:rsid w:val="00F5287F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BF4E2"/>
  <w15:chartTrackingRefBased/>
  <w15:docId w15:val="{1523D590-464F-414E-B93F-6A4B3AA6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5E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79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2024-08-27T16:33:00Z</dcterms:created>
  <dcterms:modified xsi:type="dcterms:W3CDTF">2026-03-28T07:53:00Z</dcterms:modified>
</cp:coreProperties>
</file>