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A99C8" w14:textId="5003BE51" w:rsidR="00BA00AB" w:rsidRDefault="00B001A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CROKE</w:t>
      </w:r>
      <w:r>
        <w:rPr>
          <w:rFonts w:cs="Times New Roman"/>
          <w:szCs w:val="24"/>
        </w:rPr>
        <w:t xml:space="preserve">       (d.1508)</w:t>
      </w:r>
    </w:p>
    <w:p w14:paraId="03957ADC" w14:textId="77777777" w:rsidR="00B001A2" w:rsidRDefault="00B001A2" w:rsidP="009139A6">
      <w:pPr>
        <w:pStyle w:val="NoSpacing"/>
        <w:rPr>
          <w:rFonts w:cs="Times New Roman"/>
          <w:szCs w:val="24"/>
        </w:rPr>
      </w:pPr>
    </w:p>
    <w:p w14:paraId="716D5BC7" w14:textId="77777777" w:rsidR="00B001A2" w:rsidRDefault="00B001A2" w:rsidP="009139A6">
      <w:pPr>
        <w:pStyle w:val="NoSpacing"/>
        <w:rPr>
          <w:rFonts w:cs="Times New Roman"/>
          <w:szCs w:val="24"/>
        </w:rPr>
      </w:pPr>
    </w:p>
    <w:p w14:paraId="5BEE5993" w14:textId="2965F96F" w:rsidR="00B001A2" w:rsidRDefault="00B001A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1508</w:t>
      </w:r>
      <w:r>
        <w:rPr>
          <w:rFonts w:cs="Times New Roman"/>
          <w:szCs w:val="24"/>
        </w:rPr>
        <w:tab/>
        <w:t>He died in Sandwich, Kent.</w:t>
      </w:r>
    </w:p>
    <w:p w14:paraId="60C4273A" w14:textId="4F8F717A" w:rsidR="00B001A2" w:rsidRDefault="00B001A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1300s – current)</w:t>
      </w:r>
    </w:p>
    <w:p w14:paraId="441BAB4E" w14:textId="77777777" w:rsidR="00B001A2" w:rsidRDefault="00B001A2" w:rsidP="009139A6">
      <w:pPr>
        <w:pStyle w:val="NoSpacing"/>
        <w:rPr>
          <w:rFonts w:cs="Times New Roman"/>
          <w:szCs w:val="24"/>
        </w:rPr>
      </w:pPr>
    </w:p>
    <w:p w14:paraId="12977EDA" w14:textId="77777777" w:rsidR="00B001A2" w:rsidRDefault="00B001A2" w:rsidP="009139A6">
      <w:pPr>
        <w:pStyle w:val="NoSpacing"/>
        <w:rPr>
          <w:rFonts w:cs="Times New Roman"/>
          <w:szCs w:val="24"/>
        </w:rPr>
      </w:pPr>
    </w:p>
    <w:p w14:paraId="3D5C4D5D" w14:textId="63AA0D93" w:rsidR="00B001A2" w:rsidRPr="00B001A2" w:rsidRDefault="00B001A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2023</w:t>
      </w:r>
    </w:p>
    <w:sectPr w:rsidR="00B001A2" w:rsidRPr="00B001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5F7CB" w14:textId="77777777" w:rsidR="00B001A2" w:rsidRDefault="00B001A2" w:rsidP="009139A6">
      <w:r>
        <w:separator/>
      </w:r>
    </w:p>
  </w:endnote>
  <w:endnote w:type="continuationSeparator" w:id="0">
    <w:p w14:paraId="3361F823" w14:textId="77777777" w:rsidR="00B001A2" w:rsidRDefault="00B001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D9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E1C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C98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B7484" w14:textId="77777777" w:rsidR="00B001A2" w:rsidRDefault="00B001A2" w:rsidP="009139A6">
      <w:r>
        <w:separator/>
      </w:r>
    </w:p>
  </w:footnote>
  <w:footnote w:type="continuationSeparator" w:id="0">
    <w:p w14:paraId="57E8F2A1" w14:textId="77777777" w:rsidR="00B001A2" w:rsidRDefault="00B001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E9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CB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3AB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A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01A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A12E"/>
  <w15:chartTrackingRefBased/>
  <w15:docId w15:val="{A7BB66E9-31A4-4194-B18E-D9D06E56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2023-11-30T21:24:00Z</dcterms:created>
  <dcterms:modified xsi:type="dcterms:W3CDTF">2023-11-30T21:26:00Z</dcterms:modified>
</cp:coreProperties>
</file>