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ED63B" w14:textId="77777777" w:rsidR="009A24E9" w:rsidRDefault="009A24E9" w:rsidP="009A2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fl.1481-2)</w:t>
      </w:r>
    </w:p>
    <w:p w14:paraId="7A8D683A" w14:textId="77777777" w:rsidR="009A24E9" w:rsidRDefault="009A24E9" w:rsidP="009A24E9">
      <w:pPr>
        <w:pStyle w:val="NoSpacing"/>
        <w:rPr>
          <w:rFonts w:cs="Times New Roman"/>
          <w:szCs w:val="24"/>
        </w:rPr>
      </w:pPr>
    </w:p>
    <w:p w14:paraId="1DE46E43" w14:textId="77777777" w:rsidR="009A24E9" w:rsidRDefault="009A24E9" w:rsidP="009A24E9">
      <w:pPr>
        <w:pStyle w:val="NoSpacing"/>
        <w:rPr>
          <w:rFonts w:cs="Times New Roman"/>
          <w:szCs w:val="24"/>
        </w:rPr>
      </w:pPr>
    </w:p>
    <w:p w14:paraId="5F66B71C" w14:textId="77777777" w:rsidR="009A24E9" w:rsidRDefault="009A24E9" w:rsidP="009A2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1481-</w:t>
      </w:r>
      <w:proofErr w:type="gramStart"/>
      <w:r>
        <w:rPr>
          <w:rFonts w:cs="Times New Roman"/>
          <w:szCs w:val="24"/>
        </w:rPr>
        <w:t>2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  <w:proofErr w:type="gramEnd"/>
    </w:p>
    <w:p w14:paraId="028BA4E9" w14:textId="77777777" w:rsidR="009A24E9" w:rsidRDefault="009A24E9" w:rsidP="009A24E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p.421)</w:t>
      </w:r>
    </w:p>
    <w:p w14:paraId="42423C29" w14:textId="77777777" w:rsidR="009A24E9" w:rsidRDefault="009A24E9" w:rsidP="009A24E9">
      <w:pPr>
        <w:pStyle w:val="NoSpacing"/>
        <w:rPr>
          <w:rFonts w:cs="Times New Roman"/>
          <w:szCs w:val="24"/>
        </w:rPr>
      </w:pPr>
    </w:p>
    <w:p w14:paraId="020ACF9C" w14:textId="77777777" w:rsidR="009A24E9" w:rsidRDefault="009A24E9" w:rsidP="009A24E9">
      <w:pPr>
        <w:pStyle w:val="NoSpacing"/>
        <w:rPr>
          <w:rFonts w:cs="Times New Roman"/>
          <w:szCs w:val="24"/>
        </w:rPr>
      </w:pPr>
    </w:p>
    <w:p w14:paraId="73CB4E90" w14:textId="77777777" w:rsidR="009A24E9" w:rsidRDefault="009A24E9" w:rsidP="009A24E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7751D1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7E7320" w14:textId="77777777" w:rsidR="009A24E9" w:rsidRDefault="009A24E9" w:rsidP="009139A6">
      <w:r>
        <w:separator/>
      </w:r>
    </w:p>
  </w:endnote>
  <w:endnote w:type="continuationSeparator" w:id="0">
    <w:p w14:paraId="479C89C2" w14:textId="77777777" w:rsidR="009A24E9" w:rsidRDefault="009A24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1FF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C9D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7E0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150CB" w14:textId="77777777" w:rsidR="009A24E9" w:rsidRDefault="009A24E9" w:rsidP="009139A6">
      <w:r>
        <w:separator/>
      </w:r>
    </w:p>
  </w:footnote>
  <w:footnote w:type="continuationSeparator" w:id="0">
    <w:p w14:paraId="72BB315B" w14:textId="77777777" w:rsidR="009A24E9" w:rsidRDefault="009A24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3B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4E9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DCF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E9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9A24E9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C0FF6"/>
  <w15:chartTrackingRefBased/>
  <w15:docId w15:val="{F8267281-C20A-4EB0-8782-58E660D3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2024-11-08T21:02:00Z</dcterms:created>
  <dcterms:modified xsi:type="dcterms:W3CDTF">2024-11-08T21:02:00Z</dcterms:modified>
</cp:coreProperties>
</file>