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D4DDF" w14:textId="77777777" w:rsidR="005A1851" w:rsidRDefault="005A1851" w:rsidP="005A1851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CROKE</w:t>
      </w:r>
      <w:r>
        <w:rPr>
          <w:rFonts w:cs="Times New Roman"/>
          <w:lang w:val="en-US"/>
        </w:rPr>
        <w:t xml:space="preserve">        (fl.1494)</w:t>
      </w:r>
    </w:p>
    <w:p w14:paraId="4A913C34" w14:textId="77777777" w:rsidR="005A1851" w:rsidRDefault="005A1851" w:rsidP="005A185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Tottenham. Merchant.</w:t>
      </w:r>
    </w:p>
    <w:p w14:paraId="40BF68B6" w14:textId="77777777" w:rsidR="005A1851" w:rsidRDefault="005A1851" w:rsidP="005A1851">
      <w:pPr>
        <w:pStyle w:val="NoSpacing"/>
        <w:rPr>
          <w:rFonts w:cs="Times New Roman"/>
          <w:lang w:val="en-US"/>
        </w:rPr>
      </w:pPr>
    </w:p>
    <w:p w14:paraId="0A20F572" w14:textId="77777777" w:rsidR="005A1851" w:rsidRDefault="005A1851" w:rsidP="005A1851">
      <w:pPr>
        <w:pStyle w:val="NoSpacing"/>
        <w:rPr>
          <w:rFonts w:cs="Times New Roman"/>
          <w:lang w:val="en-US"/>
        </w:rPr>
      </w:pPr>
    </w:p>
    <w:p w14:paraId="2D74DC66" w14:textId="77777777" w:rsidR="005A1851" w:rsidRDefault="005A1851" w:rsidP="005A185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1494</w:t>
      </w:r>
      <w:r>
        <w:rPr>
          <w:rFonts w:cs="Times New Roman"/>
          <w:lang w:val="en-US"/>
        </w:rPr>
        <w:tab/>
        <w:t>The King indicted him for trespass and forcible entry.</w:t>
      </w:r>
    </w:p>
    <w:p w14:paraId="7738018E" w14:textId="77777777" w:rsidR="005A1851" w:rsidRDefault="005A1851" w:rsidP="005A185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77B53">
          <w:rPr>
            <w:rStyle w:val="Hyperlink"/>
            <w:rFonts w:cs="Times New Roman"/>
            <w:lang w:val="en-US"/>
          </w:rPr>
          <w:t>https://waalt.uh.edu/index.php/KB27/930</w:t>
        </w:r>
      </w:hyperlink>
      <w:r>
        <w:rPr>
          <w:rFonts w:cs="Times New Roman"/>
          <w:lang w:val="en-US"/>
        </w:rPr>
        <w:t xml:space="preserve"> )</w:t>
      </w:r>
    </w:p>
    <w:p w14:paraId="3AA08FE2" w14:textId="77777777" w:rsidR="005A1851" w:rsidRDefault="005A1851" w:rsidP="005A1851">
      <w:pPr>
        <w:pStyle w:val="NoSpacing"/>
        <w:rPr>
          <w:rFonts w:cs="Times New Roman"/>
          <w:lang w:val="en-US"/>
        </w:rPr>
      </w:pPr>
    </w:p>
    <w:p w14:paraId="3CBCAF23" w14:textId="77777777" w:rsidR="005A1851" w:rsidRDefault="005A1851" w:rsidP="005A1851">
      <w:pPr>
        <w:pStyle w:val="NoSpacing"/>
        <w:rPr>
          <w:rFonts w:cs="Times New Roman"/>
          <w:lang w:val="en-US"/>
        </w:rPr>
      </w:pPr>
    </w:p>
    <w:p w14:paraId="7CDCBED2" w14:textId="2D97A9FB" w:rsidR="00617568" w:rsidRPr="00086E2C" w:rsidRDefault="005A1851" w:rsidP="005A18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4 May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0E74C" w14:textId="77777777" w:rsidR="00153183" w:rsidRDefault="00153183" w:rsidP="00086E2C">
      <w:pPr>
        <w:spacing w:after="0" w:line="240" w:lineRule="auto"/>
      </w:pPr>
      <w:r>
        <w:separator/>
      </w:r>
    </w:p>
  </w:endnote>
  <w:endnote w:type="continuationSeparator" w:id="0">
    <w:p w14:paraId="339D4FF6" w14:textId="77777777" w:rsidR="00153183" w:rsidRDefault="0015318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FF0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D062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BE5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5C3B" w14:textId="77777777" w:rsidR="00153183" w:rsidRDefault="00153183" w:rsidP="00086E2C">
      <w:pPr>
        <w:spacing w:after="0" w:line="240" w:lineRule="auto"/>
      </w:pPr>
      <w:r>
        <w:separator/>
      </w:r>
    </w:p>
  </w:footnote>
  <w:footnote w:type="continuationSeparator" w:id="0">
    <w:p w14:paraId="755EBB04" w14:textId="77777777" w:rsidR="00153183" w:rsidRDefault="0015318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BBE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D16A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DDF1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851"/>
    <w:rsid w:val="00086E2C"/>
    <w:rsid w:val="000A2E7A"/>
    <w:rsid w:val="00153183"/>
    <w:rsid w:val="002244B7"/>
    <w:rsid w:val="00314D94"/>
    <w:rsid w:val="005435B9"/>
    <w:rsid w:val="00556229"/>
    <w:rsid w:val="005A1851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CCFA0"/>
  <w15:chartTrackingRefBased/>
  <w15:docId w15:val="{05F755FC-C618-453D-B82A-649325DE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851"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A18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2026-05-06T18:44:00Z</dcterms:created>
  <dcterms:modified xsi:type="dcterms:W3CDTF">2026-05-06T18:45:00Z</dcterms:modified>
</cp:coreProperties>
</file>