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6584" w:rsidRDefault="00DB6584" w:rsidP="00DB6584">
      <w:pPr>
        <w:pStyle w:val="NoSpacing"/>
      </w:pPr>
      <w:r>
        <w:rPr>
          <w:u w:val="single"/>
        </w:rPr>
        <w:t>Robert CROKE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fl.1480)</w:t>
      </w:r>
    </w:p>
    <w:p w:rsidR="00DB6584" w:rsidRDefault="00DB6584" w:rsidP="00DB6584">
      <w:pPr>
        <w:pStyle w:val="NoSpacing"/>
      </w:pPr>
      <w:r>
        <w:t>of London. Merchant of the Staple.</w:t>
      </w:r>
    </w:p>
    <w:p w:rsidR="00DB6584" w:rsidRDefault="00DB6584" w:rsidP="00DB6584">
      <w:pPr>
        <w:pStyle w:val="NoSpacing"/>
      </w:pPr>
    </w:p>
    <w:p w:rsidR="00DB6584" w:rsidRDefault="00DB6584" w:rsidP="00DB6584">
      <w:pPr>
        <w:pStyle w:val="NoSpacing"/>
      </w:pPr>
    </w:p>
    <w:p w:rsidR="00DB6584" w:rsidRDefault="00DB6584" w:rsidP="00DB6584">
      <w:pPr>
        <w:pStyle w:val="NoSpacing"/>
      </w:pPr>
      <w:r>
        <w:t>13 Dec.1480</w:t>
      </w:r>
      <w:r>
        <w:tab/>
        <w:t>He exported wool to Calais.</w:t>
      </w:r>
    </w:p>
    <w:p w:rsidR="00DB6584" w:rsidRDefault="00DB6584" w:rsidP="00DB6584">
      <w:pPr>
        <w:pStyle w:val="NoSpacing"/>
      </w:pPr>
      <w:r>
        <w:tab/>
      </w:r>
      <w:r>
        <w:tab/>
        <w:t>(“The Overseas Trade of London: Exchequer Customs Accounts 1480-1”</w:t>
      </w:r>
    </w:p>
    <w:p w:rsidR="00DB6584" w:rsidRDefault="00DB6584" w:rsidP="00DB6584">
      <w:pPr>
        <w:pStyle w:val="NoSpacing"/>
      </w:pPr>
      <w:r>
        <w:tab/>
      </w:r>
      <w:r>
        <w:tab/>
        <w:t>number 600)</w:t>
      </w:r>
    </w:p>
    <w:p w:rsidR="00DB6584" w:rsidRDefault="00DB6584" w:rsidP="00DB6584">
      <w:pPr>
        <w:pStyle w:val="NoSpacing"/>
      </w:pPr>
    </w:p>
    <w:p w:rsidR="00DB6584" w:rsidRDefault="00DB6584" w:rsidP="00DB6584">
      <w:pPr>
        <w:pStyle w:val="NoSpacing"/>
      </w:pPr>
    </w:p>
    <w:p w:rsidR="00DB6584" w:rsidRPr="005F12CF" w:rsidRDefault="00DB6584" w:rsidP="00DB6584">
      <w:pPr>
        <w:pStyle w:val="NoSpacing"/>
      </w:pPr>
      <w:r>
        <w:t>24 May 2018</w:t>
      </w:r>
    </w:p>
    <w:p w:rsidR="006B2F86" w:rsidRPr="00DB6584" w:rsidRDefault="00DB6584" w:rsidP="00E71FC3">
      <w:pPr>
        <w:pStyle w:val="NoSpacing"/>
      </w:pPr>
      <w:bookmarkStart w:id="0" w:name="_GoBack"/>
      <w:bookmarkEnd w:id="0"/>
    </w:p>
    <w:sectPr w:rsidR="006B2F86" w:rsidRPr="00DB658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6584" w:rsidRDefault="00DB6584" w:rsidP="00E71FC3">
      <w:pPr>
        <w:spacing w:after="0" w:line="240" w:lineRule="auto"/>
      </w:pPr>
      <w:r>
        <w:separator/>
      </w:r>
    </w:p>
  </w:endnote>
  <w:endnote w:type="continuationSeparator" w:id="0">
    <w:p w:rsidR="00DB6584" w:rsidRDefault="00DB658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6584" w:rsidRDefault="00DB6584" w:rsidP="00E71FC3">
      <w:pPr>
        <w:spacing w:after="0" w:line="240" w:lineRule="auto"/>
      </w:pPr>
      <w:r>
        <w:separator/>
      </w:r>
    </w:p>
  </w:footnote>
  <w:footnote w:type="continuationSeparator" w:id="0">
    <w:p w:rsidR="00DB6584" w:rsidRDefault="00DB658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584"/>
    <w:rsid w:val="001A7C09"/>
    <w:rsid w:val="00577BD5"/>
    <w:rsid w:val="00656CBA"/>
    <w:rsid w:val="006A1F77"/>
    <w:rsid w:val="00733BE7"/>
    <w:rsid w:val="00AB52E8"/>
    <w:rsid w:val="00B16D3F"/>
    <w:rsid w:val="00BB41AC"/>
    <w:rsid w:val="00DB658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1430D"/>
  <w15:chartTrackingRefBased/>
  <w15:docId w15:val="{D0450D3B-3D63-49B1-995B-B49583557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2018-05-24T18:20:00Z</dcterms:created>
  <dcterms:modified xsi:type="dcterms:W3CDTF">2018-05-24T18:20:00Z</dcterms:modified>
</cp:coreProperties>
</file>