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26CBA" w14:textId="3459B160" w:rsidR="00BA00AB" w:rsidRDefault="00C96B9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CROKE</w:t>
      </w:r>
      <w:r>
        <w:rPr>
          <w:rFonts w:ascii="Times New Roman" w:hAnsi="Times New Roman" w:cs="Times New Roman"/>
          <w:sz w:val="24"/>
          <w:szCs w:val="24"/>
        </w:rPr>
        <w:t xml:space="preserve">       (fl.1428)</w:t>
      </w:r>
    </w:p>
    <w:p w14:paraId="6FF68CDC" w14:textId="6D111C7E" w:rsidR="00C96B91" w:rsidRDefault="00C96B9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Armourer.</w:t>
      </w:r>
    </w:p>
    <w:p w14:paraId="447EEDC2" w14:textId="5473F92D" w:rsidR="00C96B91" w:rsidRDefault="00C96B9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2B1B0D" w14:textId="10B98430" w:rsidR="00C96B91" w:rsidRDefault="00C96B9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08016A" w14:textId="237D2655" w:rsidR="00C96B91" w:rsidRDefault="00C96B91" w:rsidP="00C96B91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1428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one of those who purchased the hall in Coleman Street in which</w:t>
      </w:r>
    </w:p>
    <w:p w14:paraId="202B355F" w14:textId="77777777" w:rsidR="00C96B91" w:rsidRDefault="00C96B91" w:rsidP="00C96B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Armourers’ Company held their meetings.</w:t>
      </w:r>
    </w:p>
    <w:p w14:paraId="34AB4CB6" w14:textId="77777777" w:rsidR="00C96B91" w:rsidRPr="00B5789E" w:rsidRDefault="00C96B91" w:rsidP="00C96B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B5789E">
        <w:rPr>
          <w:rFonts w:ascii="Times New Roman" w:hAnsi="Times New Roman" w:cs="Times New Roman"/>
          <w:sz w:val="24"/>
          <w:szCs w:val="24"/>
        </w:rPr>
        <w:t>(“Now Thrive the Armourers”: The Development of the Armourers’ Crafts</w:t>
      </w:r>
    </w:p>
    <w:p w14:paraId="2AAABBBC" w14:textId="77777777" w:rsidR="00C96B91" w:rsidRPr="00B5789E" w:rsidRDefault="00C96B91" w:rsidP="00C96B9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5789E">
        <w:rPr>
          <w:rFonts w:ascii="Times New Roman" w:hAnsi="Times New Roman" w:cs="Times New Roman"/>
          <w:sz w:val="24"/>
          <w:szCs w:val="24"/>
        </w:rPr>
        <w:tab/>
      </w:r>
      <w:r w:rsidRPr="00B5789E">
        <w:rPr>
          <w:rFonts w:ascii="Times New Roman" w:hAnsi="Times New Roman" w:cs="Times New Roman"/>
          <w:sz w:val="24"/>
          <w:szCs w:val="24"/>
        </w:rPr>
        <w:tab/>
        <w:t>and the Forging of Fourteenth-century London”, Brad Kincaid, Ph.D. thesis,</w:t>
      </w:r>
    </w:p>
    <w:p w14:paraId="72F0D810" w14:textId="13345CEE" w:rsidR="00C96B91" w:rsidRDefault="00C96B91" w:rsidP="00C96B9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5789E">
        <w:rPr>
          <w:rFonts w:ascii="Times New Roman" w:hAnsi="Times New Roman" w:cs="Times New Roman"/>
          <w:sz w:val="24"/>
          <w:szCs w:val="24"/>
        </w:rPr>
        <w:tab/>
      </w:r>
      <w:r w:rsidRPr="00B5789E">
        <w:rPr>
          <w:rFonts w:ascii="Times New Roman" w:hAnsi="Times New Roman" w:cs="Times New Roman"/>
          <w:sz w:val="24"/>
          <w:szCs w:val="24"/>
        </w:rPr>
        <w:tab/>
        <w:t>University of York, Department of Medieval Studies, June 2015, p.186)</w:t>
      </w:r>
    </w:p>
    <w:p w14:paraId="5690D6ED" w14:textId="66FE0CE0" w:rsidR="00C96B91" w:rsidRDefault="00C96B91" w:rsidP="00C96B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bequeathed</w:t>
      </w:r>
      <w:r>
        <w:rPr>
          <w:rFonts w:ascii="Times New Roman" w:hAnsi="Times New Roman" w:cs="Times New Roman"/>
          <w:sz w:val="24"/>
          <w:szCs w:val="24"/>
        </w:rPr>
        <w:t xml:space="preserve"> 3s 4d</w:t>
      </w:r>
      <w:r>
        <w:rPr>
          <w:rFonts w:ascii="Times New Roman" w:hAnsi="Times New Roman" w:cs="Times New Roman"/>
          <w:sz w:val="24"/>
          <w:szCs w:val="24"/>
        </w:rPr>
        <w:t xml:space="preserve"> to the fabric of </w:t>
      </w:r>
      <w:r>
        <w:rPr>
          <w:rFonts w:ascii="Times New Roman" w:hAnsi="Times New Roman" w:cs="Times New Roman"/>
          <w:sz w:val="24"/>
          <w:szCs w:val="24"/>
        </w:rPr>
        <w:t xml:space="preserve">the nave in </w:t>
      </w:r>
      <w:r>
        <w:rPr>
          <w:rFonts w:ascii="Times New Roman" w:hAnsi="Times New Roman" w:cs="Times New Roman"/>
          <w:sz w:val="24"/>
          <w:szCs w:val="24"/>
        </w:rPr>
        <w:t>St.Bride’s Church, Fleet Street.</w:t>
      </w:r>
    </w:p>
    <w:p w14:paraId="0D92180B" w14:textId="77777777" w:rsidR="00C96B91" w:rsidRDefault="00C96B91" w:rsidP="00C96B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(“Survey of London, monograph 15, St.Bride’s Church, Fleet Street”</w:t>
      </w:r>
    </w:p>
    <w:p w14:paraId="38B11E96" w14:textId="3B40DA52" w:rsidR="00C96B91" w:rsidRDefault="00C96B91" w:rsidP="00C96B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pub. Guild and School of Handicraft, London, 1944 pp.121-3)</w:t>
      </w:r>
    </w:p>
    <w:p w14:paraId="420459AD" w14:textId="3BF10C2D" w:rsidR="00C96B91" w:rsidRDefault="00C96B91" w:rsidP="00C96B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6CFB62" w14:textId="54F49AB1" w:rsidR="00C96B91" w:rsidRDefault="00C96B91" w:rsidP="00C96B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DF6C11" w14:textId="4950DB69" w:rsidR="00C96B91" w:rsidRDefault="00C96B91" w:rsidP="00C96B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July 2022</w:t>
      </w:r>
    </w:p>
    <w:p w14:paraId="5ADDC5F7" w14:textId="7DEF29FE" w:rsidR="00C96B91" w:rsidRDefault="00C96B91" w:rsidP="00C96B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10DD56" w14:textId="77777777" w:rsidR="00C96B91" w:rsidRPr="00C96B91" w:rsidRDefault="00C96B9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96B91" w:rsidRPr="00C96B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AF066" w14:textId="77777777" w:rsidR="00C96B91" w:rsidRDefault="00C96B91" w:rsidP="009139A6">
      <w:r>
        <w:separator/>
      </w:r>
    </w:p>
  </w:endnote>
  <w:endnote w:type="continuationSeparator" w:id="0">
    <w:p w14:paraId="5FD1C9A1" w14:textId="77777777" w:rsidR="00C96B91" w:rsidRDefault="00C96B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C88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DBE6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902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1F28F" w14:textId="77777777" w:rsidR="00C96B91" w:rsidRDefault="00C96B91" w:rsidP="009139A6">
      <w:r>
        <w:separator/>
      </w:r>
    </w:p>
  </w:footnote>
  <w:footnote w:type="continuationSeparator" w:id="0">
    <w:p w14:paraId="54600978" w14:textId="77777777" w:rsidR="00C96B91" w:rsidRDefault="00C96B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D97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C67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88E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9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96B91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943C6"/>
  <w15:chartTrackingRefBased/>
  <w15:docId w15:val="{4C99DEFF-10C2-4EFA-9700-63682CABC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2022-07-27T14:52:00Z</dcterms:created>
  <dcterms:modified xsi:type="dcterms:W3CDTF">2022-07-27T14:55:00Z</dcterms:modified>
</cp:coreProperties>
</file>