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7402A" w14:textId="77777777" w:rsidR="00146FC1" w:rsidRDefault="00146FC1" w:rsidP="00146F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CROKE</w:t>
      </w:r>
      <w:r>
        <w:rPr>
          <w:rFonts w:ascii="Times New Roman" w:hAnsi="Times New Roman" w:cs="Times New Roman"/>
          <w:sz w:val="24"/>
          <w:szCs w:val="24"/>
        </w:rPr>
        <w:t xml:space="preserve">      (fl.1434)</w:t>
      </w:r>
    </w:p>
    <w:p w14:paraId="3EA54A93" w14:textId="77777777" w:rsidR="00146FC1" w:rsidRDefault="00146FC1" w:rsidP="00146F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2AAF89" w14:textId="77777777" w:rsidR="00146FC1" w:rsidRDefault="00146FC1" w:rsidP="00146F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9CF536" w14:textId="4219DFCC" w:rsidR="00146FC1" w:rsidRDefault="00146FC1" w:rsidP="00146F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Jun.1434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the Guil</w:t>
      </w:r>
      <w:r w:rsidR="00AB758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hall,</w:t>
      </w:r>
    </w:p>
    <w:p w14:paraId="3677D54F" w14:textId="77777777" w:rsidR="00146FC1" w:rsidRDefault="00146FC1" w:rsidP="00146F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into lands of the late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Saperton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E3F167C" w14:textId="77777777" w:rsidR="00146FC1" w:rsidRDefault="00146FC1" w:rsidP="00146F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24-169)</w:t>
      </w:r>
    </w:p>
    <w:p w14:paraId="454E6445" w14:textId="77777777" w:rsidR="00146FC1" w:rsidRDefault="00146FC1" w:rsidP="00146F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698102" w14:textId="77777777" w:rsidR="00146FC1" w:rsidRDefault="00146FC1" w:rsidP="00146F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8710AE" w14:textId="77777777" w:rsidR="00146FC1" w:rsidRPr="006C0A61" w:rsidRDefault="00146FC1" w:rsidP="00146F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April 2016</w:t>
      </w:r>
    </w:p>
    <w:p w14:paraId="5D97ACDD" w14:textId="77777777" w:rsidR="006B2F86" w:rsidRPr="00146FC1" w:rsidRDefault="00AB75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146F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91240" w14:textId="77777777" w:rsidR="00146FC1" w:rsidRDefault="00146FC1" w:rsidP="00E71FC3">
      <w:pPr>
        <w:spacing w:after="0" w:line="240" w:lineRule="auto"/>
      </w:pPr>
      <w:r>
        <w:separator/>
      </w:r>
    </w:p>
  </w:endnote>
  <w:endnote w:type="continuationSeparator" w:id="0">
    <w:p w14:paraId="20FFCB16" w14:textId="77777777" w:rsidR="00146FC1" w:rsidRDefault="00146F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FD557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F8955" w14:textId="77777777" w:rsidR="00146FC1" w:rsidRDefault="00146FC1" w:rsidP="00E71FC3">
      <w:pPr>
        <w:spacing w:after="0" w:line="240" w:lineRule="auto"/>
      </w:pPr>
      <w:r>
        <w:separator/>
      </w:r>
    </w:p>
  </w:footnote>
  <w:footnote w:type="continuationSeparator" w:id="0">
    <w:p w14:paraId="5B29690E" w14:textId="77777777" w:rsidR="00146FC1" w:rsidRDefault="00146F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FC1"/>
    <w:rsid w:val="00146FC1"/>
    <w:rsid w:val="00AB52E8"/>
    <w:rsid w:val="00AB758E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E3B98"/>
  <w15:chartTrackingRefBased/>
  <w15:docId w15:val="{6B0AB767-7E6D-47EF-A627-8A230374E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2016-04-18T21:38:00Z</dcterms:created>
  <dcterms:modified xsi:type="dcterms:W3CDTF">2022-10-11T08:39:00Z</dcterms:modified>
</cp:coreProperties>
</file>