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C13" w:rsidRDefault="00364C13" w:rsidP="00364C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CROKE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364C13" w:rsidRDefault="00364C13" w:rsidP="00364C1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E6C40" w:rsidRDefault="007E6C40" w:rsidP="00364C1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E6C40" w:rsidRDefault="007E6C40" w:rsidP="007E6C4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Oct.1432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Newbury, </w:t>
      </w:r>
    </w:p>
    <w:p w:rsidR="007E6C40" w:rsidRDefault="007E6C40" w:rsidP="007E6C4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Berkshire, into lands of the late Anne Stafford(q.v.), widow of </w:t>
      </w:r>
    </w:p>
    <w:p w:rsidR="007E6C40" w:rsidRDefault="007E6C40" w:rsidP="007E6C4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Edmund Mortimer, 5</w:t>
      </w:r>
      <w:r w:rsidRPr="0023394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Earl of March(q.v.).</w:t>
      </w:r>
    </w:p>
    <w:p w:rsidR="007E6C40" w:rsidRDefault="007E6C40" w:rsidP="00364C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A64B4">
          <w:rPr>
            <w:rStyle w:val="Hyperlink"/>
            <w:rFonts w:ascii="Times New Roman" w:hAnsi="Times New Roman" w:cs="Times New Roman"/>
            <w:sz w:val="24"/>
            <w:szCs w:val="24"/>
          </w:rPr>
          <w:t>www.inqisitionspostmortem.ac.uk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24-82)</w:t>
      </w:r>
    </w:p>
    <w:p w:rsidR="00364C13" w:rsidRDefault="00364C13" w:rsidP="00364C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May1433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Newbury,</w:t>
      </w:r>
    </w:p>
    <w:p w:rsidR="00364C13" w:rsidRDefault="00364C13" w:rsidP="00364C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Berkshire, into lands of the late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Vaughen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64C13" w:rsidRDefault="00364C13" w:rsidP="00364C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7" w:history="1">
        <w:r w:rsidRPr="005F1EEF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24-23)</w:t>
      </w:r>
    </w:p>
    <w:p w:rsidR="00364C13" w:rsidRDefault="00364C13" w:rsidP="00364C1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4C13" w:rsidRDefault="00364C13" w:rsidP="00364C1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4C13" w:rsidRDefault="00364C13" w:rsidP="00364C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December 2015</w:t>
      </w:r>
    </w:p>
    <w:p w:rsidR="007E6C40" w:rsidRDefault="007E6C40" w:rsidP="00364C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January 2016</w:t>
      </w:r>
      <w:bookmarkStart w:id="0" w:name="_GoBack"/>
      <w:bookmarkEnd w:id="0"/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4C13" w:rsidRDefault="00364C13" w:rsidP="00564E3C">
      <w:pPr>
        <w:spacing w:after="0" w:line="240" w:lineRule="auto"/>
      </w:pPr>
      <w:r>
        <w:separator/>
      </w:r>
    </w:p>
  </w:endnote>
  <w:endnote w:type="continuationSeparator" w:id="0">
    <w:p w:rsidR="00364C13" w:rsidRDefault="00364C1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>yright 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E6C40">
      <w:rPr>
        <w:rFonts w:ascii="Times New Roman" w:hAnsi="Times New Roman" w:cs="Times New Roman"/>
        <w:noProof/>
        <w:sz w:val="24"/>
        <w:szCs w:val="24"/>
      </w:rPr>
      <w:t>26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4C13" w:rsidRDefault="00364C13" w:rsidP="00564E3C">
      <w:pPr>
        <w:spacing w:after="0" w:line="240" w:lineRule="auto"/>
      </w:pPr>
      <w:r>
        <w:separator/>
      </w:r>
    </w:p>
  </w:footnote>
  <w:footnote w:type="continuationSeparator" w:id="0">
    <w:p w:rsidR="00364C13" w:rsidRDefault="00364C1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C13"/>
    <w:rsid w:val="00364C13"/>
    <w:rsid w:val="00372DC6"/>
    <w:rsid w:val="00564E3C"/>
    <w:rsid w:val="0064591D"/>
    <w:rsid w:val="007E6C4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97116"/>
  <w15:chartTrackingRefBased/>
  <w15:docId w15:val="{EDF38348-D0C9-406E-B13A-EB874A387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4C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364C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isitionspostmortem.ac.uk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2015-12-23T15:59:00Z</dcterms:created>
  <dcterms:modified xsi:type="dcterms:W3CDTF">2016-01-26T08:02:00Z</dcterms:modified>
</cp:coreProperties>
</file>