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ADD" w:rsidRDefault="005F2ADD" w:rsidP="005F2ADD">
      <w:pPr>
        <w:pStyle w:val="NoSpacing"/>
      </w:pPr>
      <w:r>
        <w:rPr>
          <w:u w:val="single"/>
        </w:rPr>
        <w:t>Robert CROKE</w:t>
      </w:r>
      <w:r>
        <w:t xml:space="preserve">   </w:t>
      </w:r>
      <w:proofErr w:type="gramStart"/>
      <w:r>
        <w:t xml:space="preserve">   (</w:t>
      </w:r>
      <w:proofErr w:type="gramEnd"/>
      <w:r>
        <w:t>fl.1420</w:t>
      </w:r>
      <w:r w:rsidR="002B0767">
        <w:t>-3</w:t>
      </w:r>
      <w:r>
        <w:t>)</w:t>
      </w:r>
    </w:p>
    <w:p w:rsidR="005F2ADD" w:rsidRDefault="005F2ADD" w:rsidP="005F2ADD">
      <w:pPr>
        <w:pStyle w:val="NoSpacing"/>
      </w:pPr>
    </w:p>
    <w:p w:rsidR="005F2ADD" w:rsidRDefault="005F2ADD" w:rsidP="005F2ADD">
      <w:pPr>
        <w:pStyle w:val="NoSpacing"/>
      </w:pPr>
    </w:p>
    <w:p w:rsidR="005F2ADD" w:rsidRDefault="005F2ADD" w:rsidP="005F2ADD">
      <w:pPr>
        <w:pStyle w:val="NoSpacing"/>
      </w:pPr>
      <w:r>
        <w:t>10 Sep.1420</w:t>
      </w:r>
      <w:r>
        <w:tab/>
        <w:t>He was a juror on the inquisition post mortem held in Newbury,</w:t>
      </w:r>
    </w:p>
    <w:p w:rsidR="005F2ADD" w:rsidRDefault="005F2ADD" w:rsidP="005F2ADD">
      <w:pPr>
        <w:pStyle w:val="NoSpacing"/>
      </w:pPr>
      <w:r>
        <w:tab/>
      </w:r>
      <w:r>
        <w:tab/>
        <w:t xml:space="preserve">Berkshire, into lands of the late John </w:t>
      </w:r>
      <w:proofErr w:type="spellStart"/>
      <w:r>
        <w:t>Romayn</w:t>
      </w:r>
      <w:proofErr w:type="spellEnd"/>
      <w:r>
        <w:t>(q.v.).</w:t>
      </w:r>
    </w:p>
    <w:p w:rsidR="005F2ADD" w:rsidRDefault="005F2ADD" w:rsidP="005F2AD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21-577)</w:t>
      </w:r>
    </w:p>
    <w:p w:rsidR="002B0767" w:rsidRDefault="002B0767" w:rsidP="002B0767">
      <w:pPr>
        <w:pStyle w:val="NoSpacing"/>
      </w:pPr>
      <w:r>
        <w:t xml:space="preserve">  3 Jun.1423</w:t>
      </w:r>
      <w:r>
        <w:tab/>
        <w:t>He was a juror on the inquisition post mortem held in Newbury,</w:t>
      </w:r>
    </w:p>
    <w:p w:rsidR="002B0767" w:rsidRDefault="002B0767" w:rsidP="002B0767">
      <w:pPr>
        <w:pStyle w:val="NoSpacing"/>
      </w:pPr>
      <w:r>
        <w:tab/>
      </w:r>
      <w:r>
        <w:tab/>
        <w:t>Berkshire, into lands of the late Maud Lovell(q.v.).</w:t>
      </w:r>
    </w:p>
    <w:p w:rsidR="002B0767" w:rsidRDefault="002B0767" w:rsidP="002B076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22-175)</w:t>
      </w:r>
    </w:p>
    <w:p w:rsidR="005F2ADD" w:rsidRDefault="005F2ADD" w:rsidP="005F2ADD">
      <w:pPr>
        <w:pStyle w:val="NoSpacing"/>
      </w:pPr>
    </w:p>
    <w:p w:rsidR="005F2ADD" w:rsidRDefault="005F2ADD" w:rsidP="005F2ADD">
      <w:pPr>
        <w:pStyle w:val="NoSpacing"/>
      </w:pPr>
    </w:p>
    <w:p w:rsidR="005F2ADD" w:rsidRDefault="005F2ADD" w:rsidP="005F2ADD">
      <w:pPr>
        <w:pStyle w:val="NoSpacing"/>
      </w:pPr>
      <w:r>
        <w:t>12 October 2016</w:t>
      </w:r>
    </w:p>
    <w:p w:rsidR="002B0767" w:rsidRDefault="002B0767" w:rsidP="005F2ADD">
      <w:pPr>
        <w:pStyle w:val="NoSpacing"/>
      </w:pPr>
      <w:r>
        <w:t>29 August 2017</w:t>
      </w:r>
      <w:bookmarkStart w:id="0" w:name="_GoBack"/>
      <w:bookmarkEnd w:id="0"/>
    </w:p>
    <w:p w:rsidR="006B2F86" w:rsidRPr="005F2ADD" w:rsidRDefault="00B94BA2" w:rsidP="00E71FC3">
      <w:pPr>
        <w:pStyle w:val="NoSpacing"/>
      </w:pPr>
      <w:r>
        <w:t xml:space="preserve"> </w:t>
      </w:r>
    </w:p>
    <w:sectPr w:rsidR="006B2F86" w:rsidRPr="005F2A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2ADD" w:rsidRDefault="005F2ADD" w:rsidP="00E71FC3">
      <w:pPr>
        <w:spacing w:after="0" w:line="240" w:lineRule="auto"/>
      </w:pPr>
      <w:r>
        <w:separator/>
      </w:r>
    </w:p>
  </w:endnote>
  <w:endnote w:type="continuationSeparator" w:id="0">
    <w:p w:rsidR="005F2ADD" w:rsidRDefault="005F2A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2ADD" w:rsidRDefault="005F2ADD" w:rsidP="00E71FC3">
      <w:pPr>
        <w:spacing w:after="0" w:line="240" w:lineRule="auto"/>
      </w:pPr>
      <w:r>
        <w:separator/>
      </w:r>
    </w:p>
  </w:footnote>
  <w:footnote w:type="continuationSeparator" w:id="0">
    <w:p w:rsidR="005F2ADD" w:rsidRDefault="005F2A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ADD"/>
    <w:rsid w:val="001A7C09"/>
    <w:rsid w:val="002B0767"/>
    <w:rsid w:val="005F2ADD"/>
    <w:rsid w:val="00733BE7"/>
    <w:rsid w:val="00AB52E8"/>
    <w:rsid w:val="00B16D3F"/>
    <w:rsid w:val="00B94B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D44B9"/>
  <w15:chartTrackingRefBased/>
  <w15:docId w15:val="{B30BEF86-F809-4C4F-B3CD-48B12F36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2016-10-12T20:14:00Z</dcterms:created>
  <dcterms:modified xsi:type="dcterms:W3CDTF">2017-08-29T09:53:00Z</dcterms:modified>
</cp:coreProperties>
</file>