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825B" w14:textId="77777777" w:rsidR="00A50B45" w:rsidRDefault="00B86C48" w:rsidP="00E71FC3">
      <w:pPr>
        <w:pStyle w:val="NoSpacing"/>
      </w:pPr>
      <w:r>
        <w:rPr>
          <w:u w:val="single"/>
        </w:rPr>
        <w:t>Margaret CROKE</w:t>
      </w:r>
      <w:r>
        <w:t xml:space="preserve">      (d.1491)</w:t>
      </w:r>
    </w:p>
    <w:p w14:paraId="1FF5CEE0" w14:textId="77777777" w:rsidR="00B86C48" w:rsidRDefault="00B86C48" w:rsidP="00E71FC3">
      <w:pPr>
        <w:pStyle w:val="NoSpacing"/>
      </w:pPr>
      <w:r>
        <w:t>of London.</w:t>
      </w:r>
    </w:p>
    <w:p w14:paraId="340E3DD8" w14:textId="77777777" w:rsidR="00B86C48" w:rsidRDefault="00B86C48" w:rsidP="00E71FC3">
      <w:pPr>
        <w:pStyle w:val="NoSpacing"/>
      </w:pPr>
    </w:p>
    <w:p w14:paraId="21675279" w14:textId="77777777" w:rsidR="00B86C48" w:rsidRDefault="00B86C48" w:rsidP="00E71FC3">
      <w:pPr>
        <w:pStyle w:val="NoSpacing"/>
      </w:pPr>
    </w:p>
    <w:p w14:paraId="1F2E86B8" w14:textId="3EE5A7DE" w:rsidR="001B1B0B" w:rsidRDefault="001B1B0B" w:rsidP="00E71FC3">
      <w:pPr>
        <w:pStyle w:val="NoSpacing"/>
      </w:pPr>
      <w:r>
        <w:t>Daughter of William Gregory of London, skinner, (d.1467)(q.v.).</w:t>
      </w:r>
    </w:p>
    <w:p w14:paraId="5ABBD469" w14:textId="5AB2ADF1" w:rsidR="001B1B0B" w:rsidRDefault="001B1B0B" w:rsidP="00E71FC3">
      <w:pPr>
        <w:pStyle w:val="NoSpacing"/>
      </w:pPr>
      <w:r>
        <w:rPr>
          <w:i/>
          <w:iCs/>
        </w:rPr>
        <w:t xml:space="preserve">( </w:t>
      </w:r>
      <w:r w:rsidRPr="001B1B0B">
        <w:rPr>
          <w:i/>
          <w:iCs/>
        </w:rPr>
        <w:t>Medieval Londoners Database</w:t>
      </w:r>
      <w:r w:rsidRPr="001B1B0B">
        <w:t>, New York: Fordham University (accessed: 6/21/2026) - </w:t>
      </w:r>
      <w:hyperlink r:id="rId6" w:history="1">
        <w:r w:rsidRPr="001B1B0B">
          <w:rPr>
            <w:rStyle w:val="Hyperlink"/>
          </w:rPr>
          <w:t>https://mld.ace.fordham.edu/s/mld/person?id=24635</w:t>
        </w:r>
      </w:hyperlink>
      <w:r>
        <w:t xml:space="preserve"> )</w:t>
      </w:r>
    </w:p>
    <w:p w14:paraId="13D3BEFB" w14:textId="77777777" w:rsidR="00B86C48" w:rsidRDefault="00B86C48" w:rsidP="00E71FC3">
      <w:pPr>
        <w:pStyle w:val="NoSpacing"/>
      </w:pPr>
      <w:r>
        <w:t>= John Croke, skinner(d.1481)(q.v.).</w:t>
      </w:r>
    </w:p>
    <w:p w14:paraId="3D52608D" w14:textId="77777777" w:rsidR="00B86C48" w:rsidRDefault="00B86C48" w:rsidP="00E71FC3">
      <w:pPr>
        <w:pStyle w:val="NoSpacing"/>
      </w:pPr>
      <w:r>
        <w:t>(“The Merchant Class of Medieval London” Sylvia L.Thrupp p.335)</w:t>
      </w:r>
    </w:p>
    <w:p w14:paraId="1C4ED1FF" w14:textId="77777777" w:rsidR="00B86C48" w:rsidRDefault="00B86C48" w:rsidP="00E71FC3">
      <w:pPr>
        <w:pStyle w:val="NoSpacing"/>
      </w:pPr>
      <w:r>
        <w:t>Sons:   Thomas(q.v.), John(q.v.), Robert and Richard.  (ibid.)</w:t>
      </w:r>
    </w:p>
    <w:p w14:paraId="2E04D72B" w14:textId="77777777" w:rsidR="00A50B45" w:rsidRDefault="00A50B45" w:rsidP="00E71FC3">
      <w:pPr>
        <w:pStyle w:val="NoSpacing"/>
      </w:pPr>
    </w:p>
    <w:p w14:paraId="67A2FE63" w14:textId="77777777" w:rsidR="00A50B45" w:rsidRDefault="00A50B45" w:rsidP="00E71FC3">
      <w:pPr>
        <w:pStyle w:val="NoSpacing"/>
      </w:pPr>
    </w:p>
    <w:p w14:paraId="747E1364" w14:textId="35C1917A" w:rsidR="001B1B0B" w:rsidRDefault="001B1B0B" w:rsidP="00E71FC3">
      <w:pPr>
        <w:pStyle w:val="NoSpacing"/>
      </w:pPr>
      <w:r>
        <w:tab/>
        <w:t>1483</w:t>
      </w:r>
      <w:r>
        <w:tab/>
        <w:t>She and her sister, Cecilia Mildenhale(q.v.) granted property in the parishes</w:t>
      </w:r>
    </w:p>
    <w:p w14:paraId="5F84B46E" w14:textId="22E187BF" w:rsidR="001B1B0B" w:rsidRDefault="001B1B0B" w:rsidP="00E71FC3">
      <w:pPr>
        <w:pStyle w:val="NoSpacing"/>
      </w:pPr>
      <w:r>
        <w:tab/>
      </w:r>
      <w:r>
        <w:tab/>
        <w:t>of St.Martin Orgar and St.John in Walbrook Ward to Richard Chester(q.v.)</w:t>
      </w:r>
    </w:p>
    <w:p w14:paraId="3BBB2F2F" w14:textId="09ACBFC5" w:rsidR="001B1B0B" w:rsidRDefault="001B1B0B" w:rsidP="00E71FC3">
      <w:pPr>
        <w:pStyle w:val="NoSpacing"/>
      </w:pPr>
      <w:r>
        <w:tab/>
      </w:r>
      <w:r>
        <w:tab/>
        <w:t>and 8 others.</w:t>
      </w:r>
    </w:p>
    <w:p w14:paraId="605DA538" w14:textId="412D8C59" w:rsidR="001B1B0B" w:rsidRDefault="001B1B0B" w:rsidP="001B1B0B">
      <w:pPr>
        <w:pStyle w:val="NoSpacing"/>
        <w:ind w:left="1440"/>
      </w:pPr>
      <w:r>
        <w:t xml:space="preserve">( </w:t>
      </w:r>
      <w:r w:rsidRPr="001B1B0B">
        <w:rPr>
          <w:i/>
          <w:iCs/>
        </w:rPr>
        <w:t>Medieval Londoners Database</w:t>
      </w:r>
      <w:r w:rsidRPr="001B1B0B">
        <w:t>, New York: Fordham University (accessed: 6/21/2026) - </w:t>
      </w:r>
      <w:hyperlink r:id="rId7" w:history="1">
        <w:r w:rsidRPr="001B1B0B">
          <w:rPr>
            <w:rStyle w:val="Hyperlink"/>
          </w:rPr>
          <w:t>https://mld.ace.fordham.edu/s/mld/person?id=24635</w:t>
        </w:r>
      </w:hyperlink>
      <w:r>
        <w:t xml:space="preserve"> )</w:t>
      </w:r>
    </w:p>
    <w:p w14:paraId="4AEC80E2" w14:textId="53F6A441" w:rsidR="00A50B45" w:rsidRDefault="00A50B45" w:rsidP="00E71FC3">
      <w:pPr>
        <w:pStyle w:val="NoSpacing"/>
      </w:pPr>
      <w:r>
        <w:t>12 Sep.1491</w:t>
      </w:r>
      <w:r>
        <w:tab/>
        <w:t xml:space="preserve">Writ of diem clausit extremum to the Escheators of London, Middlesex, </w:t>
      </w:r>
    </w:p>
    <w:p w14:paraId="2AE564EB" w14:textId="2CB589F7" w:rsidR="00A50B45" w:rsidRDefault="00A50B45" w:rsidP="00E71FC3">
      <w:pPr>
        <w:pStyle w:val="NoSpacing"/>
      </w:pPr>
      <w:r>
        <w:tab/>
      </w:r>
      <w:r>
        <w:tab/>
        <w:t>Buckinghamshire and Kent.     (C.F.R. 1485-1509 p.150)</w:t>
      </w:r>
    </w:p>
    <w:p w14:paraId="16DAF623" w14:textId="77777777" w:rsidR="00B86C48" w:rsidRDefault="00B86C48" w:rsidP="00E71FC3">
      <w:pPr>
        <w:pStyle w:val="NoSpacing"/>
      </w:pPr>
    </w:p>
    <w:p w14:paraId="3DFA1A61" w14:textId="576C7469" w:rsidR="00B86C48" w:rsidRDefault="00B86C48" w:rsidP="00E71FC3">
      <w:pPr>
        <w:pStyle w:val="NoSpacing"/>
      </w:pPr>
    </w:p>
    <w:p w14:paraId="3A70D013" w14:textId="2BE9F768" w:rsidR="00A50B45" w:rsidRDefault="00A50B45" w:rsidP="00E71FC3">
      <w:pPr>
        <w:pStyle w:val="NoSpacing"/>
      </w:pPr>
      <w:r>
        <w:t>12 December 2023</w:t>
      </w:r>
    </w:p>
    <w:p w14:paraId="74A60868" w14:textId="3E5B60E2" w:rsidR="001B1B0B" w:rsidRPr="00B86C48" w:rsidRDefault="001B1B0B" w:rsidP="00E71FC3">
      <w:pPr>
        <w:pStyle w:val="NoSpacing"/>
      </w:pPr>
      <w:r>
        <w:t>21 June 2026</w:t>
      </w:r>
    </w:p>
    <w:sectPr w:rsidR="001B1B0B" w:rsidRPr="00B86C48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6C9A8" w14:textId="77777777" w:rsidR="006C00EF" w:rsidRDefault="006C00EF" w:rsidP="00E71FC3">
      <w:pPr>
        <w:spacing w:after="0" w:line="240" w:lineRule="auto"/>
      </w:pPr>
      <w:r>
        <w:separator/>
      </w:r>
    </w:p>
  </w:endnote>
  <w:endnote w:type="continuationSeparator" w:id="0">
    <w:p w14:paraId="43C34A1D" w14:textId="77777777" w:rsidR="006C00EF" w:rsidRDefault="006C00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F04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30C9B" w14:textId="77777777" w:rsidR="006C00EF" w:rsidRDefault="006C00EF" w:rsidP="00E71FC3">
      <w:pPr>
        <w:spacing w:after="0" w:line="240" w:lineRule="auto"/>
      </w:pPr>
      <w:r>
        <w:separator/>
      </w:r>
    </w:p>
  </w:footnote>
  <w:footnote w:type="continuationSeparator" w:id="0">
    <w:p w14:paraId="1BF26050" w14:textId="77777777" w:rsidR="006C00EF" w:rsidRDefault="006C00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48"/>
    <w:rsid w:val="001A7C09"/>
    <w:rsid w:val="001B1B0B"/>
    <w:rsid w:val="00577BD5"/>
    <w:rsid w:val="00656CBA"/>
    <w:rsid w:val="006A1F77"/>
    <w:rsid w:val="006C00EF"/>
    <w:rsid w:val="00733BE7"/>
    <w:rsid w:val="00A50B45"/>
    <w:rsid w:val="00A92DA2"/>
    <w:rsid w:val="00AB52E8"/>
    <w:rsid w:val="00B16D3F"/>
    <w:rsid w:val="00B86C4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46C3"/>
  <w15:chartTrackingRefBased/>
  <w15:docId w15:val="{1F050A32-7A26-47EB-AD59-A98A2930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B1B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B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mld.ace.fordham.edu/v2/s/mld/person?id=246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2463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2018-05-10T12:43:00Z</dcterms:created>
  <dcterms:modified xsi:type="dcterms:W3CDTF">2026-06-21T06:48:00Z</dcterms:modified>
</cp:coreProperties>
</file>