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7398A" w14:textId="77777777" w:rsidR="00374177" w:rsidRPr="00E77870" w:rsidRDefault="00374177" w:rsidP="00374177">
      <w:pPr>
        <w:pStyle w:val="NoSpacing"/>
      </w:pPr>
      <w:r w:rsidRPr="001755DC">
        <w:rPr>
          <w:noProof/>
          <w:u w:val="single"/>
        </w:rPr>
        <w:t>Laurence</w:t>
      </w:r>
      <w:r w:rsidRPr="00E77870">
        <w:rPr>
          <w:u w:val="single"/>
        </w:rPr>
        <w:t xml:space="preserve"> </w:t>
      </w:r>
      <w:r w:rsidRPr="001755DC">
        <w:rPr>
          <w:noProof/>
          <w:u w:val="single"/>
        </w:rPr>
        <w:t>CROKE</w:t>
      </w:r>
      <w:r w:rsidRPr="00E77870">
        <w:t xml:space="preserve">      (fl.14</w:t>
      </w:r>
      <w:r>
        <w:t>75</w:t>
      </w:r>
      <w:r w:rsidRPr="00E77870">
        <w:t>)</w:t>
      </w:r>
    </w:p>
    <w:p w14:paraId="14D74837" w14:textId="77777777" w:rsidR="00374177" w:rsidRDefault="00374177" w:rsidP="00374177">
      <w:pPr>
        <w:pStyle w:val="NoSpacing"/>
      </w:pPr>
      <w:r>
        <w:t xml:space="preserve">of York. </w:t>
      </w:r>
      <w:r w:rsidRPr="001755DC">
        <w:rPr>
          <w:noProof/>
        </w:rPr>
        <w:t>Barber</w:t>
      </w:r>
      <w:r>
        <w:t>.</w:t>
      </w:r>
    </w:p>
    <w:p w14:paraId="21FA1ACF" w14:textId="77777777" w:rsidR="00374177" w:rsidRDefault="00374177" w:rsidP="00374177">
      <w:pPr>
        <w:pStyle w:val="NoSpacing"/>
      </w:pPr>
    </w:p>
    <w:p w14:paraId="12E32CDA" w14:textId="77777777" w:rsidR="00374177" w:rsidRDefault="00374177" w:rsidP="00374177">
      <w:pPr>
        <w:pStyle w:val="NoSpacing"/>
      </w:pPr>
    </w:p>
    <w:p w14:paraId="303C5CC5" w14:textId="77777777" w:rsidR="00374177" w:rsidRDefault="00374177" w:rsidP="00374177">
      <w:pPr>
        <w:pStyle w:val="NoSpacing"/>
      </w:pPr>
      <w:r>
        <w:tab/>
        <w:t>1475</w:t>
      </w:r>
      <w:r>
        <w:tab/>
        <w:t>He became a Freeman.  (R.F.Y. p.</w:t>
      </w:r>
      <w:r w:rsidRPr="001755DC">
        <w:rPr>
          <w:noProof/>
        </w:rPr>
        <w:t>196</w:t>
      </w:r>
      <w:r>
        <w:t>)</w:t>
      </w:r>
    </w:p>
    <w:p w14:paraId="16BFC68A" w14:textId="77777777" w:rsidR="00374177" w:rsidRDefault="00374177" w:rsidP="00374177">
      <w:pPr>
        <w:pStyle w:val="NoSpacing"/>
      </w:pPr>
    </w:p>
    <w:p w14:paraId="56304EDC" w14:textId="77777777" w:rsidR="00374177" w:rsidRDefault="00374177" w:rsidP="00374177">
      <w:pPr>
        <w:pStyle w:val="NoSpacing"/>
      </w:pPr>
    </w:p>
    <w:p w14:paraId="164E26A4" w14:textId="77777777" w:rsidR="00374177" w:rsidRDefault="00374177" w:rsidP="00374177">
      <w:pPr>
        <w:pStyle w:val="NoSpacing"/>
      </w:pPr>
      <w:r>
        <w:t>21 May 2014</w:t>
      </w:r>
    </w:p>
    <w:p w14:paraId="4F2D1773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5E5EE" w14:textId="77777777" w:rsidR="00020807" w:rsidRDefault="00020807" w:rsidP="00920DE3">
      <w:pPr>
        <w:spacing w:after="0" w:line="240" w:lineRule="auto"/>
      </w:pPr>
      <w:r>
        <w:separator/>
      </w:r>
    </w:p>
  </w:endnote>
  <w:endnote w:type="continuationSeparator" w:id="0">
    <w:p w14:paraId="389F7D17" w14:textId="77777777" w:rsidR="00020807" w:rsidRDefault="0002080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B43C7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5479B" w14:textId="77777777"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14:paraId="1638C407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A3B25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D540B" w14:textId="77777777" w:rsidR="00020807" w:rsidRDefault="00020807" w:rsidP="00920DE3">
      <w:pPr>
        <w:spacing w:after="0" w:line="240" w:lineRule="auto"/>
      </w:pPr>
      <w:r>
        <w:separator/>
      </w:r>
    </w:p>
  </w:footnote>
  <w:footnote w:type="continuationSeparator" w:id="0">
    <w:p w14:paraId="461A5FFA" w14:textId="77777777" w:rsidR="00020807" w:rsidRDefault="0002080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AD013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F66D7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3134B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177"/>
    <w:rsid w:val="00020807"/>
    <w:rsid w:val="00120749"/>
    <w:rsid w:val="00256854"/>
    <w:rsid w:val="00374177"/>
    <w:rsid w:val="00624CAE"/>
    <w:rsid w:val="00920DE3"/>
    <w:rsid w:val="00AA109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C0733"/>
  <w15:docId w15:val="{477C5A90-BA4A-4748-B131-481F18F24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2015-06-20T19:09:00Z</dcterms:created>
  <dcterms:modified xsi:type="dcterms:W3CDTF">2026-10-14T15:55:00Z</dcterms:modified>
</cp:coreProperties>
</file>