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81D1D" w14:textId="77777777" w:rsidR="00E720BE" w:rsidRDefault="00E720BE" w:rsidP="00E720B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CROKE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A31EC01" w14:textId="77777777" w:rsidR="00E720BE" w:rsidRDefault="00E720BE" w:rsidP="00E720B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Stead by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Otley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West Riding of Yorkshire.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Labourer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5837AF9D" w14:textId="77777777" w:rsidR="00E720BE" w:rsidRDefault="00E720BE" w:rsidP="00E720B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B58FE49" w14:textId="77777777" w:rsidR="00E720BE" w:rsidRDefault="00E720BE" w:rsidP="00E720B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0203812" w14:textId="77777777" w:rsidR="00E720BE" w:rsidRDefault="00E720BE" w:rsidP="00E720B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Nicholas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Middilton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trespass and taking against him,</w:t>
      </w:r>
    </w:p>
    <w:p w14:paraId="7F13E69F" w14:textId="77777777" w:rsidR="00E720BE" w:rsidRDefault="00E720BE" w:rsidP="00E720B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Tounende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Ilkley(q.v.), William Hill of Stead by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Otley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Richard</w:t>
      </w:r>
    </w:p>
    <w:p w14:paraId="39836B08" w14:textId="77777777" w:rsidR="00E720BE" w:rsidRDefault="00E720BE" w:rsidP="00E720B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Burley of Ilkley(q.v.) and William Wade of Stead by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Otley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01ADE2C2" w14:textId="77777777" w:rsidR="00E720BE" w:rsidRDefault="00E720BE" w:rsidP="00E720B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6E0DF95" w14:textId="77777777" w:rsidR="00E720BE" w:rsidRDefault="00E720BE" w:rsidP="00E720B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BEE05F5" w14:textId="77777777" w:rsidR="00E720BE" w:rsidRDefault="00E720BE" w:rsidP="00E720B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5678CFD" w14:textId="77777777" w:rsidR="00E720BE" w:rsidRDefault="00E720BE" w:rsidP="00E720B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20 January 2022</w:t>
      </w:r>
    </w:p>
    <w:p w14:paraId="0AE3479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97425" w14:textId="77777777" w:rsidR="00E720BE" w:rsidRDefault="00E720BE" w:rsidP="009139A6">
      <w:r>
        <w:separator/>
      </w:r>
    </w:p>
  </w:endnote>
  <w:endnote w:type="continuationSeparator" w:id="0">
    <w:p w14:paraId="76227FDD" w14:textId="77777777" w:rsidR="00E720BE" w:rsidRDefault="00E720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462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2FEA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E9F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F6199" w14:textId="77777777" w:rsidR="00E720BE" w:rsidRDefault="00E720BE" w:rsidP="009139A6">
      <w:r>
        <w:separator/>
      </w:r>
    </w:p>
  </w:footnote>
  <w:footnote w:type="continuationSeparator" w:id="0">
    <w:p w14:paraId="4E28F35B" w14:textId="77777777" w:rsidR="00E720BE" w:rsidRDefault="00E720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9F9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89D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DDB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B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720B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36620"/>
  <w15:chartTrackingRefBased/>
  <w15:docId w15:val="{C618DAC6-1B51-4401-9424-CBBD3E7F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720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2022-02-28T10:25:00Z</dcterms:created>
  <dcterms:modified xsi:type="dcterms:W3CDTF">2022-02-28T10:26:00Z</dcterms:modified>
</cp:coreProperties>
</file>