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DC754" w14:textId="77777777" w:rsidR="00804CC6" w:rsidRDefault="00804CC6" w:rsidP="00804C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CROKE</w:t>
      </w:r>
      <w:r>
        <w:rPr>
          <w:rFonts w:cs="Times New Roman"/>
          <w:szCs w:val="24"/>
        </w:rPr>
        <w:t xml:space="preserve">       (fl.1464)</w:t>
      </w:r>
    </w:p>
    <w:p w14:paraId="4524E0A2" w14:textId="77777777" w:rsidR="00804CC6" w:rsidRDefault="00804CC6" w:rsidP="00804C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Gentleman.</w:t>
      </w:r>
    </w:p>
    <w:p w14:paraId="32CA736E" w14:textId="77777777" w:rsidR="00804CC6" w:rsidRDefault="00804CC6" w:rsidP="00804CC6">
      <w:pPr>
        <w:pStyle w:val="NoSpacing"/>
        <w:rPr>
          <w:rFonts w:cs="Times New Roman"/>
          <w:szCs w:val="24"/>
        </w:rPr>
      </w:pPr>
    </w:p>
    <w:p w14:paraId="1BBB0EDE" w14:textId="77777777" w:rsidR="00804CC6" w:rsidRDefault="00804CC6" w:rsidP="00804CC6">
      <w:pPr>
        <w:pStyle w:val="NoSpacing"/>
        <w:rPr>
          <w:rFonts w:cs="Times New Roman"/>
          <w:szCs w:val="24"/>
        </w:rPr>
      </w:pPr>
    </w:p>
    <w:p w14:paraId="7B30F854" w14:textId="77777777" w:rsidR="004B7505" w:rsidRDefault="004B7505" w:rsidP="004B750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19 Feb.1445</w:t>
      </w:r>
      <w:r>
        <w:rPr>
          <w:rFonts w:eastAsia="Times New Roman" w:cs="Times New Roman"/>
          <w:szCs w:val="24"/>
        </w:rPr>
        <w:tab/>
        <w:t>He and Richard Alred, esquire(q.v.), were joint mainpernors for Richard</w:t>
      </w:r>
    </w:p>
    <w:p w14:paraId="20B3A3C8" w14:textId="77777777" w:rsidR="004B7505" w:rsidRDefault="004B7505" w:rsidP="004B750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Hill, chaplain(q.v.), and Walter Gorfen(q.v.).</w:t>
      </w:r>
    </w:p>
    <w:p w14:paraId="34B97638" w14:textId="4CE3773F" w:rsidR="004B7505" w:rsidRPr="004B7505" w:rsidRDefault="004B7505" w:rsidP="00804CC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(C.F.R. 1437-45 pp.315-6)</w:t>
      </w:r>
    </w:p>
    <w:p w14:paraId="72360E32" w14:textId="77777777" w:rsidR="00804CC6" w:rsidRDefault="00804CC6" w:rsidP="00804C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Mar.1464</w:t>
      </w:r>
      <w:r>
        <w:rPr>
          <w:rFonts w:cs="Times New Roman"/>
          <w:szCs w:val="24"/>
        </w:rPr>
        <w:tab/>
        <w:t>He was one of those to whom John Malter of London, girdler(q.v.),</w:t>
      </w:r>
    </w:p>
    <w:p w14:paraId="1ECB932B" w14:textId="77777777" w:rsidR="00804CC6" w:rsidRDefault="00804CC6" w:rsidP="00804C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his goods and chattels.    (C.C.R. 1461-68 pp.241-2)</w:t>
      </w:r>
    </w:p>
    <w:p w14:paraId="02D9ADF8" w14:textId="77777777" w:rsidR="00804CC6" w:rsidRDefault="00804CC6" w:rsidP="00804CC6">
      <w:pPr>
        <w:pStyle w:val="NoSpacing"/>
        <w:rPr>
          <w:rFonts w:cs="Times New Roman"/>
          <w:szCs w:val="24"/>
        </w:rPr>
      </w:pPr>
    </w:p>
    <w:p w14:paraId="73F3B24C" w14:textId="77777777" w:rsidR="00804CC6" w:rsidRDefault="00804CC6" w:rsidP="00804CC6">
      <w:pPr>
        <w:pStyle w:val="NoSpacing"/>
        <w:rPr>
          <w:rFonts w:cs="Times New Roman"/>
          <w:szCs w:val="24"/>
        </w:rPr>
      </w:pPr>
    </w:p>
    <w:p w14:paraId="670BF815" w14:textId="77777777" w:rsidR="00804CC6" w:rsidRDefault="00804CC6" w:rsidP="00804C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March 2023</w:t>
      </w:r>
    </w:p>
    <w:p w14:paraId="577D4492" w14:textId="49145710" w:rsidR="004B7505" w:rsidRDefault="004B7505" w:rsidP="00804CC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April 2024</w:t>
      </w:r>
    </w:p>
    <w:p w14:paraId="1801293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99096" w14:textId="77777777" w:rsidR="00804CC6" w:rsidRDefault="00804CC6" w:rsidP="009139A6">
      <w:r>
        <w:separator/>
      </w:r>
    </w:p>
  </w:endnote>
  <w:endnote w:type="continuationSeparator" w:id="0">
    <w:p w14:paraId="31B23E8B" w14:textId="77777777" w:rsidR="00804CC6" w:rsidRDefault="00804CC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5D3F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1CD1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4BDF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6E4C4" w14:textId="77777777" w:rsidR="00804CC6" w:rsidRDefault="00804CC6" w:rsidP="009139A6">
      <w:r>
        <w:separator/>
      </w:r>
    </w:p>
  </w:footnote>
  <w:footnote w:type="continuationSeparator" w:id="0">
    <w:p w14:paraId="706B50ED" w14:textId="77777777" w:rsidR="00804CC6" w:rsidRDefault="00804CC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B8F8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69DC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6FF4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CC6"/>
    <w:rsid w:val="000666E0"/>
    <w:rsid w:val="002510B7"/>
    <w:rsid w:val="004B7505"/>
    <w:rsid w:val="005C130B"/>
    <w:rsid w:val="00804CC6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362E5"/>
  <w15:chartTrackingRefBased/>
  <w15:docId w15:val="{2D998F67-5F63-4F3A-936B-AB875EA7C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2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2023-03-22T21:27:00Z</dcterms:created>
  <dcterms:modified xsi:type="dcterms:W3CDTF">2024-04-04T15:16:00Z</dcterms:modified>
</cp:coreProperties>
</file>