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D3D8" w14:textId="31F7EB89" w:rsidR="00BA00AB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CROKE</w:t>
      </w:r>
      <w:r>
        <w:rPr>
          <w:rFonts w:ascii="Times New Roman" w:hAnsi="Times New Roman" w:cs="Times New Roman"/>
          <w:sz w:val="24"/>
          <w:szCs w:val="24"/>
        </w:rPr>
        <w:t xml:space="preserve">       (fl.1408)</w:t>
      </w:r>
    </w:p>
    <w:p w14:paraId="0F13AE54" w14:textId="71B60F68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707A0516" w14:textId="14220406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1045C" w14:textId="5A1147BD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FA037C" w14:textId="1CEF071B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He bequeathed 1 mark to the fabric of St.Bride’s Church, Fleet Street.</w:t>
      </w:r>
    </w:p>
    <w:p w14:paraId="18F05B85" w14:textId="7CE36AFA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(“Survey of London, monograph 15, St.Bride’s Church, Fleet Street”</w:t>
      </w:r>
    </w:p>
    <w:p w14:paraId="3B8BF880" w14:textId="0B54B073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pub. Guild and School of Handicraft, London, 1944 pp.121-3)</w:t>
      </w:r>
    </w:p>
    <w:p w14:paraId="4B01E865" w14:textId="233D4282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D4A93" w14:textId="6492989B" w:rsid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55CC8" w14:textId="3E3E36E9" w:rsidR="000E50AE" w:rsidRPr="000E50AE" w:rsidRDefault="000E50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2022</w:t>
      </w:r>
    </w:p>
    <w:sectPr w:rsidR="000E50AE" w:rsidRPr="000E50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4A964" w14:textId="77777777" w:rsidR="000E50AE" w:rsidRDefault="000E50AE" w:rsidP="009139A6">
      <w:r>
        <w:separator/>
      </w:r>
    </w:p>
  </w:endnote>
  <w:endnote w:type="continuationSeparator" w:id="0">
    <w:p w14:paraId="1994B160" w14:textId="77777777" w:rsidR="000E50AE" w:rsidRDefault="000E50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C04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3D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00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DECCB" w14:textId="77777777" w:rsidR="000E50AE" w:rsidRDefault="000E50AE" w:rsidP="009139A6">
      <w:r>
        <w:separator/>
      </w:r>
    </w:p>
  </w:footnote>
  <w:footnote w:type="continuationSeparator" w:id="0">
    <w:p w14:paraId="4919A95F" w14:textId="77777777" w:rsidR="000E50AE" w:rsidRDefault="000E50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41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42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430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AE"/>
    <w:rsid w:val="000666E0"/>
    <w:rsid w:val="000E50A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BC8B0"/>
  <w15:chartTrackingRefBased/>
  <w15:docId w15:val="{5EA1968C-DC77-435D-A067-629B86DF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2022-07-26T11:11:00Z</dcterms:created>
  <dcterms:modified xsi:type="dcterms:W3CDTF">2022-07-26T11:15:00Z</dcterms:modified>
</cp:coreProperties>
</file>