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D1189" w14:textId="77777777" w:rsidR="00B12F30" w:rsidRDefault="00B12F30" w:rsidP="00B12F3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CROKE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26568698" w14:textId="77777777" w:rsidR="00B12F30" w:rsidRDefault="00B12F30" w:rsidP="00B12F3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6076362E" w14:textId="77777777" w:rsidR="00B12F30" w:rsidRDefault="00B12F30" w:rsidP="00B12F3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2096F0F" w14:textId="77777777" w:rsidR="00B12F30" w:rsidRDefault="00B12F30" w:rsidP="00B12F3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EF65EF4" w14:textId="77777777" w:rsidR="00B12F30" w:rsidRDefault="00B12F30" w:rsidP="00B12F30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3CA57B93" w14:textId="77777777" w:rsidR="00B12F30" w:rsidRPr="00065994" w:rsidRDefault="00B12F30" w:rsidP="00B12F30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33829470" w14:textId="77777777" w:rsidR="00B12F30" w:rsidRPr="00065994" w:rsidRDefault="00B12F30" w:rsidP="00B12F30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338564F4" w14:textId="77777777" w:rsidR="00B12F30" w:rsidRDefault="00B12F30" w:rsidP="00B12F30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1F7EBD6F" w14:textId="77777777" w:rsidR="00B12F30" w:rsidRDefault="00B12F30" w:rsidP="00B12F3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C36082A" w14:textId="77777777" w:rsidR="00B12F30" w:rsidRDefault="00B12F30" w:rsidP="00B12F3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FE41FFB" w14:textId="77777777" w:rsidR="00B12F30" w:rsidRDefault="00B12F30" w:rsidP="00B12F3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September 2023</w:t>
      </w:r>
    </w:p>
    <w:p w14:paraId="16760F7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7FC8C" w14:textId="77777777" w:rsidR="00B12F30" w:rsidRDefault="00B12F30" w:rsidP="009139A6">
      <w:r>
        <w:separator/>
      </w:r>
    </w:p>
  </w:endnote>
  <w:endnote w:type="continuationSeparator" w:id="0">
    <w:p w14:paraId="506C35E6" w14:textId="77777777" w:rsidR="00B12F30" w:rsidRDefault="00B12F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A82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799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AC3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B45C8" w14:textId="77777777" w:rsidR="00B12F30" w:rsidRDefault="00B12F30" w:rsidP="009139A6">
      <w:r>
        <w:separator/>
      </w:r>
    </w:p>
  </w:footnote>
  <w:footnote w:type="continuationSeparator" w:id="0">
    <w:p w14:paraId="58F88075" w14:textId="77777777" w:rsidR="00B12F30" w:rsidRDefault="00B12F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E4C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22C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13A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F3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12F30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0B406"/>
  <w15:chartTrackingRefBased/>
  <w15:docId w15:val="{906B66F6-0AF8-4A9B-B311-786E0DFF2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2023-09-30T15:40:00Z</dcterms:created>
  <dcterms:modified xsi:type="dcterms:W3CDTF">2023-09-30T15:40:00Z</dcterms:modified>
</cp:coreProperties>
</file>