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51BA1" w14:textId="77777777" w:rsidR="002A2AA9" w:rsidRDefault="002A2AA9" w:rsidP="002A2AA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CROKE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1501AD02" w14:textId="77777777" w:rsidR="002A2AA9" w:rsidRDefault="002A2AA9" w:rsidP="002A2AA9">
      <w:pPr>
        <w:pStyle w:val="NoSpacing"/>
        <w:rPr>
          <w:rFonts w:cs="Times New Roman"/>
          <w:szCs w:val="24"/>
        </w:rPr>
      </w:pPr>
    </w:p>
    <w:p w14:paraId="7C56DE12" w14:textId="77777777" w:rsidR="002A2AA9" w:rsidRDefault="002A2AA9" w:rsidP="002A2AA9">
      <w:pPr>
        <w:pStyle w:val="NoSpacing"/>
        <w:rPr>
          <w:rFonts w:cs="Times New Roman"/>
          <w:szCs w:val="24"/>
        </w:rPr>
      </w:pPr>
    </w:p>
    <w:p w14:paraId="2B924928" w14:textId="77777777" w:rsidR="002A2AA9" w:rsidRDefault="002A2AA9" w:rsidP="002A2A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260D5DAC" w14:textId="77777777" w:rsidR="002A2AA9" w:rsidRDefault="002A2AA9" w:rsidP="002A2A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556ED4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69CF56AA" w14:textId="77777777" w:rsidR="002A2AA9" w:rsidRDefault="002A2AA9" w:rsidP="002A2AA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23CA707" w14:textId="77777777" w:rsidR="002A2AA9" w:rsidRDefault="002A2AA9" w:rsidP="002A2AA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p.105)</w:t>
      </w:r>
    </w:p>
    <w:p w14:paraId="7BE08743" w14:textId="77777777" w:rsidR="002A2AA9" w:rsidRDefault="002A2AA9" w:rsidP="002A2AA9">
      <w:pPr>
        <w:pStyle w:val="NoSpacing"/>
        <w:rPr>
          <w:rFonts w:eastAsia="Times New Roman" w:cs="Times New Roman"/>
          <w:szCs w:val="24"/>
        </w:rPr>
      </w:pPr>
    </w:p>
    <w:p w14:paraId="6FB21FBB" w14:textId="77777777" w:rsidR="002A2AA9" w:rsidRDefault="002A2AA9" w:rsidP="002A2AA9">
      <w:pPr>
        <w:pStyle w:val="NoSpacing"/>
        <w:rPr>
          <w:rFonts w:eastAsia="Times New Roman" w:cs="Times New Roman"/>
          <w:szCs w:val="24"/>
        </w:rPr>
      </w:pPr>
    </w:p>
    <w:p w14:paraId="1F7835A8" w14:textId="77777777" w:rsidR="002A2AA9" w:rsidRDefault="002A2AA9" w:rsidP="002A2A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August 2023</w:t>
      </w:r>
    </w:p>
    <w:p w14:paraId="561FF1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D176E" w14:textId="77777777" w:rsidR="002A2AA9" w:rsidRDefault="002A2AA9" w:rsidP="009139A6">
      <w:r>
        <w:separator/>
      </w:r>
    </w:p>
  </w:endnote>
  <w:endnote w:type="continuationSeparator" w:id="0">
    <w:p w14:paraId="73A82A6C" w14:textId="77777777" w:rsidR="002A2AA9" w:rsidRDefault="002A2A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FE0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9C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03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0CC3" w14:textId="77777777" w:rsidR="002A2AA9" w:rsidRDefault="002A2AA9" w:rsidP="009139A6">
      <w:r>
        <w:separator/>
      </w:r>
    </w:p>
  </w:footnote>
  <w:footnote w:type="continuationSeparator" w:id="0">
    <w:p w14:paraId="6B4C0232" w14:textId="77777777" w:rsidR="002A2AA9" w:rsidRDefault="002A2A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72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773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109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A9"/>
    <w:rsid w:val="000666E0"/>
    <w:rsid w:val="002510B7"/>
    <w:rsid w:val="002A2AA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E5994"/>
  <w15:chartTrackingRefBased/>
  <w15:docId w15:val="{94D21DAF-49B4-4A3D-8359-C3F2B326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2023-08-02T21:06:00Z</dcterms:created>
  <dcterms:modified xsi:type="dcterms:W3CDTF">2023-08-02T21:07:00Z</dcterms:modified>
</cp:coreProperties>
</file>