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4E1358" w14:textId="77777777" w:rsidR="00710A1B" w:rsidRDefault="00710A1B" w:rsidP="00710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CROKE</w:t>
      </w:r>
      <w:r>
        <w:rPr>
          <w:rFonts w:ascii="Times New Roman" w:hAnsi="Times New Roman" w:cs="Times New Roman"/>
        </w:rPr>
        <w:t xml:space="preserve">      (fl.1483)</w:t>
      </w:r>
    </w:p>
    <w:p w14:paraId="1B48E173" w14:textId="77777777" w:rsidR="00710A1B" w:rsidRDefault="00710A1B" w:rsidP="00710A1B">
      <w:pPr>
        <w:rPr>
          <w:rFonts w:ascii="Times New Roman" w:hAnsi="Times New Roman" w:cs="Times New Roman"/>
        </w:rPr>
      </w:pPr>
    </w:p>
    <w:p w14:paraId="55FDC162" w14:textId="77777777" w:rsidR="00710A1B" w:rsidRDefault="00710A1B" w:rsidP="00710A1B">
      <w:pPr>
        <w:rPr>
          <w:rFonts w:ascii="Times New Roman" w:hAnsi="Times New Roman" w:cs="Times New Roman"/>
        </w:rPr>
      </w:pPr>
    </w:p>
    <w:p w14:paraId="02F0A6D2" w14:textId="77777777" w:rsidR="00710A1B" w:rsidRDefault="00710A1B" w:rsidP="00710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trespass and assault against John </w:t>
      </w:r>
      <w:proofErr w:type="spellStart"/>
      <w:r>
        <w:rPr>
          <w:rFonts w:ascii="Times New Roman" w:hAnsi="Times New Roman" w:cs="Times New Roman"/>
        </w:rPr>
        <w:t>Laneman</w:t>
      </w:r>
      <w:proofErr w:type="spellEnd"/>
      <w:r>
        <w:rPr>
          <w:rFonts w:ascii="Times New Roman" w:hAnsi="Times New Roman" w:cs="Times New Roman"/>
        </w:rPr>
        <w:t>, senior(q.v.),</w:t>
      </w:r>
    </w:p>
    <w:p w14:paraId="653C6E13" w14:textId="77777777" w:rsidR="00710A1B" w:rsidRDefault="00710A1B" w:rsidP="00710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Laneman</w:t>
      </w:r>
      <w:proofErr w:type="spellEnd"/>
      <w:r>
        <w:rPr>
          <w:rFonts w:ascii="Times New Roman" w:hAnsi="Times New Roman" w:cs="Times New Roman"/>
        </w:rPr>
        <w:t>, junior(q.v.), both of “</w:t>
      </w:r>
      <w:proofErr w:type="spellStart"/>
      <w:r>
        <w:rPr>
          <w:rFonts w:ascii="Times New Roman" w:hAnsi="Times New Roman" w:cs="Times New Roman"/>
        </w:rPr>
        <w:t>Ayssh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Rasse</w:t>
      </w:r>
      <w:proofErr w:type="spellEnd"/>
      <w:r>
        <w:rPr>
          <w:rFonts w:ascii="Times New Roman" w:hAnsi="Times New Roman" w:cs="Times New Roman"/>
        </w:rPr>
        <w:t>”, Devon.</w:t>
      </w:r>
    </w:p>
    <w:p w14:paraId="5A57BA0D" w14:textId="77777777" w:rsidR="00710A1B" w:rsidRDefault="00710A1B" w:rsidP="00710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2896BD2" w14:textId="77777777" w:rsidR="00710A1B" w:rsidRDefault="00710A1B" w:rsidP="00710A1B">
      <w:pPr>
        <w:rPr>
          <w:rFonts w:ascii="Times New Roman" w:hAnsi="Times New Roman" w:cs="Times New Roman"/>
        </w:rPr>
      </w:pPr>
    </w:p>
    <w:p w14:paraId="1CFA5519" w14:textId="77777777" w:rsidR="00710A1B" w:rsidRDefault="00710A1B" w:rsidP="00710A1B">
      <w:pPr>
        <w:rPr>
          <w:rFonts w:ascii="Times New Roman" w:hAnsi="Times New Roman" w:cs="Times New Roman"/>
        </w:rPr>
      </w:pPr>
    </w:p>
    <w:p w14:paraId="4A9F52A9" w14:textId="77777777" w:rsidR="00710A1B" w:rsidRDefault="00710A1B" w:rsidP="00710A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October 2019</w:t>
      </w:r>
    </w:p>
    <w:p w14:paraId="633AB4E7" w14:textId="77777777" w:rsidR="006B2F86" w:rsidRPr="00E71FC3" w:rsidRDefault="00710A1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ABBED8" w14:textId="77777777" w:rsidR="00710A1B" w:rsidRDefault="00710A1B" w:rsidP="00E71FC3">
      <w:r>
        <w:separator/>
      </w:r>
    </w:p>
  </w:endnote>
  <w:endnote w:type="continuationSeparator" w:id="0">
    <w:p w14:paraId="19508141" w14:textId="77777777" w:rsidR="00710A1B" w:rsidRDefault="00710A1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C6D8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3AECC4" w14:textId="77777777" w:rsidR="00710A1B" w:rsidRDefault="00710A1B" w:rsidP="00E71FC3">
      <w:r>
        <w:separator/>
      </w:r>
    </w:p>
  </w:footnote>
  <w:footnote w:type="continuationSeparator" w:id="0">
    <w:p w14:paraId="4E773760" w14:textId="77777777" w:rsidR="00710A1B" w:rsidRDefault="00710A1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A1B"/>
    <w:rsid w:val="001A7C09"/>
    <w:rsid w:val="00577BD5"/>
    <w:rsid w:val="00656CBA"/>
    <w:rsid w:val="006A1F77"/>
    <w:rsid w:val="00710A1B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80C1D"/>
  <w15:chartTrackingRefBased/>
  <w15:docId w15:val="{268A4D5C-E950-47AF-A3C1-E033F5A8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10A1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2019-11-02T20:31:00Z</dcterms:created>
  <dcterms:modified xsi:type="dcterms:W3CDTF">2019-11-02T20:31:00Z</dcterms:modified>
</cp:coreProperties>
</file>