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9CE" w:rsidRDefault="000F39CE" w:rsidP="000F39CE">
      <w:pPr>
        <w:ind w:left="1440" w:hanging="1440"/>
      </w:pPr>
      <w:r>
        <w:rPr>
          <w:u w:val="single"/>
        </w:rPr>
        <w:t>Joan CROKE</w:t>
      </w:r>
      <w:r>
        <w:t xml:space="preserve">     (fl.1440)</w:t>
      </w:r>
    </w:p>
    <w:p w:rsidR="000F39CE" w:rsidRDefault="000F39CE" w:rsidP="000F39CE">
      <w:pPr>
        <w:ind w:left="1440" w:hanging="1440"/>
      </w:pPr>
      <w:r>
        <w:t>of Hereford.</w:t>
      </w:r>
    </w:p>
    <w:p w:rsidR="000F39CE" w:rsidRDefault="000F39CE" w:rsidP="000F39CE">
      <w:pPr>
        <w:ind w:left="1440" w:hanging="1440"/>
      </w:pPr>
    </w:p>
    <w:p w:rsidR="000F39CE" w:rsidRDefault="000F39CE" w:rsidP="000F39CE">
      <w:pPr>
        <w:ind w:left="1440" w:hanging="1440"/>
      </w:pPr>
    </w:p>
    <w:p w:rsidR="000F39CE" w:rsidRDefault="000F39CE" w:rsidP="000F39CE">
      <w:pPr>
        <w:ind w:left="1440" w:hanging="1440"/>
      </w:pPr>
      <w:r>
        <w:t>= Walter(q.v.).</w:t>
      </w:r>
    </w:p>
    <w:p w:rsidR="000F39CE" w:rsidRDefault="000F39CE" w:rsidP="000F39CE">
      <w:pPr>
        <w:ind w:left="1440" w:hanging="1440"/>
      </w:pPr>
      <w:r>
        <w:t>(</w:t>
      </w:r>
      <w:hyperlink r:id="rId6" w:history="1">
        <w:r w:rsidRPr="00556B79">
          <w:rPr>
            <w:rStyle w:val="Hyperlink"/>
          </w:rPr>
          <w:t>www.discovery.nationalarchives.gov.uk</w:t>
        </w:r>
      </w:hyperlink>
      <w:r>
        <w:t xml:space="preserve">  ref. MS 3688/295)</w:t>
      </w:r>
    </w:p>
    <w:p w:rsidR="000F39CE" w:rsidRDefault="000F39CE" w:rsidP="000F39CE">
      <w:pPr>
        <w:ind w:left="1440" w:hanging="1440"/>
      </w:pPr>
    </w:p>
    <w:p w:rsidR="000F39CE" w:rsidRDefault="000F39CE" w:rsidP="000F39CE">
      <w:pPr>
        <w:ind w:left="1440" w:hanging="1440"/>
      </w:pPr>
    </w:p>
    <w:p w:rsidR="000F39CE" w:rsidRDefault="000F39CE" w:rsidP="000F39CE">
      <w:pPr>
        <w:ind w:left="1440" w:hanging="1440"/>
      </w:pPr>
      <w:r>
        <w:t>17 Nov.1440</w:t>
      </w:r>
      <w:r>
        <w:tab/>
        <w:t>General release by them to Margaret Weye of Ledbury(q.v.).  (ibid.)</w:t>
      </w:r>
    </w:p>
    <w:p w:rsidR="000F39CE" w:rsidRDefault="000F39CE" w:rsidP="000F39CE">
      <w:pPr>
        <w:ind w:left="1440" w:hanging="1440"/>
      </w:pPr>
    </w:p>
    <w:p w:rsidR="000F39CE" w:rsidRDefault="000F39CE" w:rsidP="000F39CE">
      <w:pPr>
        <w:ind w:left="1440" w:hanging="1440"/>
      </w:pPr>
    </w:p>
    <w:p w:rsidR="000F39CE" w:rsidRDefault="000F39CE" w:rsidP="000F39CE">
      <w:pPr>
        <w:ind w:left="1440" w:hanging="1440"/>
      </w:pPr>
      <w: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9CE" w:rsidRDefault="000F39CE" w:rsidP="00564E3C">
      <w:r>
        <w:separator/>
      </w:r>
    </w:p>
  </w:endnote>
  <w:endnote w:type="continuationSeparator" w:id="0">
    <w:p w:rsidR="000F39CE" w:rsidRDefault="000F39CE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F39CE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9CE" w:rsidRDefault="000F39CE" w:rsidP="00564E3C">
      <w:r>
        <w:separator/>
      </w:r>
    </w:p>
  </w:footnote>
  <w:footnote w:type="continuationSeparator" w:id="0">
    <w:p w:rsidR="000F39CE" w:rsidRDefault="000F39CE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9CE"/>
    <w:rsid w:val="000F39C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DF08E6-392D-4809-ABF3-A1670E04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9C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0F39C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2016-02-14T20:54:00Z</dcterms:created>
  <dcterms:modified xsi:type="dcterms:W3CDTF">2016-02-14T20:54:00Z</dcterms:modified>
</cp:coreProperties>
</file>