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5CAC" w14:textId="77777777" w:rsidR="00DD5B8A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CROKE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14:paraId="23182667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Shelve Chapel, Shropshire.</w:t>
      </w:r>
    </w:p>
    <w:p w14:paraId="7085F0E4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752DD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2C1D3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resigned.  (Lacy Register p.115)</w:t>
      </w:r>
    </w:p>
    <w:p w14:paraId="75C297D0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6F070" w14:textId="77777777" w:rsid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2C57D" w14:textId="77777777" w:rsidR="00FE0402" w:rsidRPr="00FE0402" w:rsidRDefault="00FE040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sectPr w:rsidR="00FE0402" w:rsidRPr="00FE04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25D7D" w14:textId="77777777" w:rsidR="00F108A1" w:rsidRDefault="00F108A1" w:rsidP="00564E3C">
      <w:pPr>
        <w:spacing w:after="0" w:line="240" w:lineRule="auto"/>
      </w:pPr>
      <w:r>
        <w:separator/>
      </w:r>
    </w:p>
  </w:endnote>
  <w:endnote w:type="continuationSeparator" w:id="0">
    <w:p w14:paraId="45FE4DA1" w14:textId="77777777" w:rsidR="00F108A1" w:rsidRDefault="00F108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BF2B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62AF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B3531">
      <w:rPr>
        <w:rFonts w:ascii="Times New Roman" w:hAnsi="Times New Roman" w:cs="Times New Roman"/>
        <w:noProof/>
        <w:sz w:val="24"/>
        <w:szCs w:val="24"/>
      </w:rPr>
      <w:t>14 October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FDE83AE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0EFB6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F8216" w14:textId="77777777" w:rsidR="00F108A1" w:rsidRDefault="00F108A1" w:rsidP="00564E3C">
      <w:pPr>
        <w:spacing w:after="0" w:line="240" w:lineRule="auto"/>
      </w:pPr>
      <w:r>
        <w:separator/>
      </w:r>
    </w:p>
  </w:footnote>
  <w:footnote w:type="continuationSeparator" w:id="0">
    <w:p w14:paraId="2CC4836A" w14:textId="77777777" w:rsidR="00F108A1" w:rsidRDefault="00F108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2A03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354F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920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02"/>
    <w:rsid w:val="00256854"/>
    <w:rsid w:val="00372DC6"/>
    <w:rsid w:val="00564E3C"/>
    <w:rsid w:val="0064591D"/>
    <w:rsid w:val="009B3531"/>
    <w:rsid w:val="00DD5B8A"/>
    <w:rsid w:val="00EB41B8"/>
    <w:rsid w:val="00F108A1"/>
    <w:rsid w:val="00F14DE1"/>
    <w:rsid w:val="00FE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B60E5"/>
  <w15:chartTrackingRefBased/>
  <w15:docId w15:val="{8F414C4C-BC5E-40A9-BEBF-45C59C7C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2015-11-14T21:13:00Z</dcterms:created>
  <dcterms:modified xsi:type="dcterms:W3CDTF">2026-10-14T15:53:00Z</dcterms:modified>
</cp:coreProperties>
</file>