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E59AD" w14:textId="77777777" w:rsidR="00A24100" w:rsidRDefault="00A24100" w:rsidP="00A24100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Thomas CROK</w:t>
      </w:r>
      <w:r>
        <w:rPr>
          <w:rFonts w:cs="Times New Roman"/>
          <w:lang w:val="en-US"/>
        </w:rPr>
        <w:t xml:space="preserve">      (fl.1498)</w:t>
      </w:r>
    </w:p>
    <w:p w14:paraId="53E2F014" w14:textId="77777777" w:rsidR="00A24100" w:rsidRDefault="00A24100" w:rsidP="00A24100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of London. Merchant of the Staple.</w:t>
      </w:r>
    </w:p>
    <w:p w14:paraId="44210BE1" w14:textId="77777777" w:rsidR="00A24100" w:rsidRDefault="00A24100" w:rsidP="00A24100">
      <w:pPr>
        <w:pStyle w:val="NoSpacing"/>
        <w:rPr>
          <w:rFonts w:cs="Times New Roman"/>
          <w:lang w:val="en-US"/>
        </w:rPr>
      </w:pPr>
    </w:p>
    <w:p w14:paraId="42D17DB2" w14:textId="77777777" w:rsidR="00A24100" w:rsidRDefault="00A24100" w:rsidP="00A24100">
      <w:pPr>
        <w:pStyle w:val="NoSpacing"/>
        <w:rPr>
          <w:rFonts w:cs="Times New Roman"/>
          <w:lang w:val="en-US"/>
        </w:rPr>
      </w:pPr>
    </w:p>
    <w:p w14:paraId="79CFF006" w14:textId="77777777" w:rsidR="00A24100" w:rsidRDefault="00A24100" w:rsidP="00A24100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1498</w:t>
      </w:r>
      <w:r>
        <w:rPr>
          <w:rFonts w:cs="Times New Roman"/>
          <w:lang w:val="en-US"/>
        </w:rPr>
        <w:tab/>
        <w:t>John Byrd of London, carpenter(q.v.), brought a plaint of debt against him.</w:t>
      </w:r>
    </w:p>
    <w:p w14:paraId="393818A1" w14:textId="77777777" w:rsidR="00A24100" w:rsidRDefault="00A24100" w:rsidP="00A24100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( </w:t>
      </w:r>
      <w:hyperlink r:id="rId6" w:history="1">
        <w:r w:rsidRPr="008643A6">
          <w:rPr>
            <w:rStyle w:val="Hyperlink"/>
            <w:rFonts w:cs="Times New Roman"/>
            <w:lang w:val="en-US"/>
          </w:rPr>
          <w:t>https://waalt.uh.edu/index.php/KB27/946</w:t>
        </w:r>
      </w:hyperlink>
      <w:r>
        <w:rPr>
          <w:rFonts w:cs="Times New Roman"/>
          <w:lang w:val="en-US"/>
        </w:rPr>
        <w:t xml:space="preserve"> )</w:t>
      </w:r>
    </w:p>
    <w:p w14:paraId="3815BB78" w14:textId="77777777" w:rsidR="00A24100" w:rsidRDefault="00A24100" w:rsidP="00A24100">
      <w:pPr>
        <w:pStyle w:val="NoSpacing"/>
        <w:rPr>
          <w:rFonts w:cs="Times New Roman"/>
          <w:lang w:val="en-US"/>
        </w:rPr>
      </w:pPr>
    </w:p>
    <w:p w14:paraId="34C5C269" w14:textId="77777777" w:rsidR="00A24100" w:rsidRDefault="00A24100" w:rsidP="00A24100">
      <w:pPr>
        <w:pStyle w:val="NoSpacing"/>
        <w:rPr>
          <w:rFonts w:cs="Times New Roman"/>
          <w:lang w:val="en-US"/>
        </w:rPr>
      </w:pPr>
    </w:p>
    <w:p w14:paraId="21C00B7D" w14:textId="77777777" w:rsidR="00A24100" w:rsidRDefault="00A24100" w:rsidP="00A24100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7 November 2025</w:t>
      </w:r>
    </w:p>
    <w:p w14:paraId="580A380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E7AFC" w14:textId="77777777" w:rsidR="00F018A4" w:rsidRDefault="00F018A4" w:rsidP="00086E2C">
      <w:pPr>
        <w:spacing w:after="0" w:line="240" w:lineRule="auto"/>
      </w:pPr>
      <w:r>
        <w:separator/>
      </w:r>
    </w:p>
  </w:endnote>
  <w:endnote w:type="continuationSeparator" w:id="0">
    <w:p w14:paraId="2946F2B6" w14:textId="77777777" w:rsidR="00F018A4" w:rsidRDefault="00F018A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B5B3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74F9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DFE4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91CF7" w14:textId="77777777" w:rsidR="00F018A4" w:rsidRDefault="00F018A4" w:rsidP="00086E2C">
      <w:pPr>
        <w:spacing w:after="0" w:line="240" w:lineRule="auto"/>
      </w:pPr>
      <w:r>
        <w:separator/>
      </w:r>
    </w:p>
  </w:footnote>
  <w:footnote w:type="continuationSeparator" w:id="0">
    <w:p w14:paraId="7B5D9D5C" w14:textId="77777777" w:rsidR="00F018A4" w:rsidRDefault="00F018A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9A8E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7B5D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E2DC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100"/>
    <w:rsid w:val="00086E2C"/>
    <w:rsid w:val="000A2E7A"/>
    <w:rsid w:val="002244B7"/>
    <w:rsid w:val="00314D94"/>
    <w:rsid w:val="005435B9"/>
    <w:rsid w:val="00617568"/>
    <w:rsid w:val="006E68FA"/>
    <w:rsid w:val="008E56AD"/>
    <w:rsid w:val="00A24100"/>
    <w:rsid w:val="00AF65CA"/>
    <w:rsid w:val="00D82E02"/>
    <w:rsid w:val="00ED3A55"/>
    <w:rsid w:val="00F018A4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5668A"/>
  <w15:chartTrackingRefBased/>
  <w15:docId w15:val="{B8406CD3-716E-4C3D-9368-F1A6EF610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A2410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4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2026-05-26T19:25:00Z</dcterms:created>
  <dcterms:modified xsi:type="dcterms:W3CDTF">2026-05-26T19:26:00Z</dcterms:modified>
</cp:coreProperties>
</file>