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C70" w:rsidRDefault="002D7C70" w:rsidP="002D7C70">
      <w:pPr>
        <w:pStyle w:val="NoSpacing"/>
      </w:pPr>
      <w:r>
        <w:rPr>
          <w:u w:val="single"/>
        </w:rPr>
        <w:t>William CROFTE</w:t>
      </w:r>
      <w:r>
        <w:t xml:space="preserve">       (d.1469-70)</w:t>
      </w:r>
    </w:p>
    <w:p w:rsidR="002D7C70" w:rsidRDefault="002D7C70" w:rsidP="002D7C70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>
        <w:t>Pinner.</w:t>
      </w:r>
      <w:proofErr w:type="gramEnd"/>
    </w:p>
    <w:p w:rsidR="002D7C70" w:rsidRDefault="002D7C70" w:rsidP="002D7C70">
      <w:pPr>
        <w:pStyle w:val="NoSpacing"/>
      </w:pPr>
    </w:p>
    <w:p w:rsidR="002D7C70" w:rsidRDefault="002D7C70" w:rsidP="002D7C70">
      <w:pPr>
        <w:pStyle w:val="NoSpacing"/>
      </w:pPr>
    </w:p>
    <w:p w:rsidR="002D7C70" w:rsidRDefault="002D7C70" w:rsidP="002D7C70">
      <w:pPr>
        <w:pStyle w:val="NoSpacing"/>
      </w:pPr>
      <w:r>
        <w:t>20 Jul.</w:t>
      </w:r>
      <w:r>
        <w:tab/>
        <w:t>1469</w:t>
      </w:r>
      <w:r>
        <w:tab/>
        <w:t>He made his Will.   (W.Y.R. p.47)</w:t>
      </w:r>
    </w:p>
    <w:p w:rsidR="002D7C70" w:rsidRDefault="002D7C70" w:rsidP="002D7C70">
      <w:pPr>
        <w:pStyle w:val="NoSpacing"/>
      </w:pPr>
      <w:r>
        <w:t>15 Mar.1470</w:t>
      </w:r>
      <w:r>
        <w:tab/>
      </w:r>
      <w:proofErr w:type="gramStart"/>
      <w:r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2D7C70" w:rsidRDefault="002D7C70" w:rsidP="002D7C70">
      <w:pPr>
        <w:pStyle w:val="NoSpacing"/>
      </w:pPr>
    </w:p>
    <w:p w:rsidR="002D7C70" w:rsidRDefault="002D7C70" w:rsidP="002D7C70">
      <w:pPr>
        <w:pStyle w:val="NoSpacing"/>
      </w:pPr>
    </w:p>
    <w:p w:rsidR="00E47068" w:rsidRPr="00C009D8" w:rsidRDefault="002D7C70" w:rsidP="002D7C70">
      <w:pPr>
        <w:pStyle w:val="NoSpacing"/>
      </w:pPr>
      <w:r>
        <w:t>8 August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7C70" w:rsidRDefault="002D7C70" w:rsidP="00920DE3">
      <w:pPr>
        <w:spacing w:after="0" w:line="240" w:lineRule="auto"/>
      </w:pPr>
      <w:r>
        <w:separator/>
      </w:r>
    </w:p>
  </w:endnote>
  <w:endnote w:type="continuationSeparator" w:id="0">
    <w:p w:rsidR="002D7C70" w:rsidRDefault="002D7C7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7C70" w:rsidRDefault="002D7C70" w:rsidP="00920DE3">
      <w:pPr>
        <w:spacing w:after="0" w:line="240" w:lineRule="auto"/>
      </w:pPr>
      <w:r>
        <w:separator/>
      </w:r>
    </w:p>
  </w:footnote>
  <w:footnote w:type="continuationSeparator" w:id="0">
    <w:p w:rsidR="002D7C70" w:rsidRDefault="002D7C7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C70"/>
    <w:rsid w:val="00120749"/>
    <w:rsid w:val="002D7C7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2013-08-28T19:06:00Z</dcterms:created>
  <dcterms:modified xsi:type="dcterms:W3CDTF">2013-08-28T19:07:00Z</dcterms:modified>
</cp:coreProperties>
</file>