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3A2" w:rsidRDefault="001853A2" w:rsidP="001853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CROFTE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1853A2" w:rsidRDefault="001853A2" w:rsidP="001853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Louth, Lincolnshire.</w:t>
      </w:r>
    </w:p>
    <w:p w:rsidR="001853A2" w:rsidRDefault="001853A2" w:rsidP="00185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53A2" w:rsidRDefault="001853A2" w:rsidP="00185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53A2" w:rsidRDefault="001853A2" w:rsidP="001853A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Louth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Fraunk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853A2" w:rsidRDefault="001853A2" w:rsidP="001853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52D9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24-3)</w:t>
      </w:r>
    </w:p>
    <w:p w:rsidR="000342DC" w:rsidRDefault="000342DC" w:rsidP="000342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Louth into the</w:t>
      </w:r>
    </w:p>
    <w:p w:rsidR="000342DC" w:rsidRDefault="000342DC" w:rsidP="000342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Kyme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342DC" w:rsidRDefault="000342DC" w:rsidP="000342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24-9)</w:t>
      </w:r>
    </w:p>
    <w:p w:rsidR="001853A2" w:rsidRDefault="001853A2" w:rsidP="00185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53A2" w:rsidRDefault="001853A2" w:rsidP="00185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53A2" w:rsidRDefault="001853A2" w:rsidP="001853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2015</w:t>
      </w:r>
    </w:p>
    <w:p w:rsidR="000342DC" w:rsidRPr="00555501" w:rsidRDefault="000342DC" w:rsidP="001853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2016</w:t>
      </w:r>
      <w:bookmarkStart w:id="0" w:name="_GoBack"/>
      <w:bookmarkEnd w:id="0"/>
    </w:p>
    <w:p w:rsidR="00DD5B8A" w:rsidRPr="00574926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749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3A2" w:rsidRDefault="001853A2" w:rsidP="00564E3C">
      <w:pPr>
        <w:spacing w:after="0" w:line="240" w:lineRule="auto"/>
      </w:pPr>
      <w:r>
        <w:separator/>
      </w:r>
    </w:p>
  </w:endnote>
  <w:endnote w:type="continuationSeparator" w:id="0">
    <w:p w:rsidR="001853A2" w:rsidRDefault="001853A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342DC">
      <w:rPr>
        <w:rFonts w:ascii="Times New Roman" w:hAnsi="Times New Roman" w:cs="Times New Roman"/>
        <w:noProof/>
        <w:sz w:val="24"/>
        <w:szCs w:val="24"/>
      </w:rPr>
      <w:t>25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3A2" w:rsidRDefault="001853A2" w:rsidP="00564E3C">
      <w:pPr>
        <w:spacing w:after="0" w:line="240" w:lineRule="auto"/>
      </w:pPr>
      <w:r>
        <w:separator/>
      </w:r>
    </w:p>
  </w:footnote>
  <w:footnote w:type="continuationSeparator" w:id="0">
    <w:p w:rsidR="001853A2" w:rsidRDefault="001853A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3A2"/>
    <w:rsid w:val="000342DC"/>
    <w:rsid w:val="001853A2"/>
    <w:rsid w:val="00372DC6"/>
    <w:rsid w:val="00564E3C"/>
    <w:rsid w:val="00574926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CE1CB"/>
  <w15:chartTrackingRefBased/>
  <w15:docId w15:val="{D8D226F5-388D-4BA9-999B-BD54FC565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853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2015-12-17T22:31:00Z</dcterms:created>
  <dcterms:modified xsi:type="dcterms:W3CDTF">2016-04-25T07:23:00Z</dcterms:modified>
</cp:coreProperties>
</file>