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A119C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CROFTE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66275C0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Hammoon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 Husbandman.</w:t>
      </w:r>
    </w:p>
    <w:p w14:paraId="0A4C05B2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8320F5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941FAF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Eleanor Percy, Countess of Northumberland(q.v.), brought a plaint of</w:t>
      </w:r>
    </w:p>
    <w:p w14:paraId="53905DC1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trespass and taking animals against him.</w:t>
      </w:r>
    </w:p>
    <w:p w14:paraId="6469A581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3FF3163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66F8B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1F365" w14:textId="77777777" w:rsidR="002A62F6" w:rsidRDefault="002A62F6" w:rsidP="002A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2022</w:t>
      </w:r>
    </w:p>
    <w:p w14:paraId="3865DA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7F6FD" w14:textId="77777777" w:rsidR="002A62F6" w:rsidRDefault="002A62F6" w:rsidP="009139A6">
      <w:r>
        <w:separator/>
      </w:r>
    </w:p>
  </w:endnote>
  <w:endnote w:type="continuationSeparator" w:id="0">
    <w:p w14:paraId="6F3FD7C8" w14:textId="77777777" w:rsidR="002A62F6" w:rsidRDefault="002A62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9C9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0E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A4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127E1" w14:textId="77777777" w:rsidR="002A62F6" w:rsidRDefault="002A62F6" w:rsidP="009139A6">
      <w:r>
        <w:separator/>
      </w:r>
    </w:p>
  </w:footnote>
  <w:footnote w:type="continuationSeparator" w:id="0">
    <w:p w14:paraId="435C2C49" w14:textId="77777777" w:rsidR="002A62F6" w:rsidRDefault="002A62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BF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9B1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C4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2F6"/>
    <w:rsid w:val="000666E0"/>
    <w:rsid w:val="002510B7"/>
    <w:rsid w:val="002A62F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C78D"/>
  <w15:chartTrackingRefBased/>
  <w15:docId w15:val="{89F0C4DC-AEAC-4627-B710-EE9E7CD9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6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2022-07-31T06:51:00Z</dcterms:created>
  <dcterms:modified xsi:type="dcterms:W3CDTF">2022-07-31T06:55:00Z</dcterms:modified>
</cp:coreProperties>
</file>