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EB6D1" w14:textId="2FDB2F7D" w:rsidR="00A175E7" w:rsidRDefault="00A175E7" w:rsidP="00A175E7">
      <w:pPr>
        <w:pStyle w:val="NoSpacing"/>
      </w:pPr>
      <w:r>
        <w:rPr>
          <w:u w:val="single"/>
        </w:rPr>
        <w:t>William CROFTE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</w:t>
      </w:r>
      <w:r>
        <w:t>3</w:t>
      </w:r>
      <w:r>
        <w:t>)</w:t>
      </w:r>
    </w:p>
    <w:p w14:paraId="50085C7F" w14:textId="6BC6D3F5" w:rsidR="00A175E7" w:rsidRDefault="00A175E7" w:rsidP="00A175E7">
      <w:pPr>
        <w:pStyle w:val="NoSpacing"/>
      </w:pPr>
      <w:r>
        <w:t xml:space="preserve">of </w:t>
      </w:r>
      <w:r>
        <w:t xml:space="preserve">Westgate Street, </w:t>
      </w:r>
      <w:r>
        <w:t xml:space="preserve">Canterbury. </w:t>
      </w:r>
      <w:r>
        <w:t>Butcher.</w:t>
      </w:r>
    </w:p>
    <w:p w14:paraId="6BD1559E" w14:textId="77777777" w:rsidR="00A175E7" w:rsidRDefault="00A175E7" w:rsidP="00A175E7">
      <w:pPr>
        <w:pStyle w:val="NoSpacing"/>
      </w:pPr>
    </w:p>
    <w:p w14:paraId="58CE744D" w14:textId="77777777" w:rsidR="00A175E7" w:rsidRDefault="00A175E7" w:rsidP="00A175E7">
      <w:pPr>
        <w:pStyle w:val="NoSpacing"/>
      </w:pPr>
    </w:p>
    <w:p w14:paraId="03508904" w14:textId="17314233" w:rsidR="00A175E7" w:rsidRDefault="00A175E7" w:rsidP="00A175E7">
      <w:pPr>
        <w:pStyle w:val="NoSpacing"/>
      </w:pPr>
      <w:r>
        <w:tab/>
        <w:t>148</w:t>
      </w:r>
      <w:r>
        <w:t>3</w:t>
      </w:r>
      <w:bookmarkStart w:id="0" w:name="_GoBack"/>
      <w:bookmarkEnd w:id="0"/>
      <w:r>
        <w:tab/>
        <w:t>He became a Freeman by redemption.  (Cowper p.261)</w:t>
      </w:r>
    </w:p>
    <w:p w14:paraId="43A5062A" w14:textId="77777777" w:rsidR="00A175E7" w:rsidRDefault="00A175E7" w:rsidP="00A175E7">
      <w:pPr>
        <w:pStyle w:val="NoSpacing"/>
      </w:pPr>
    </w:p>
    <w:p w14:paraId="2CEA5D71" w14:textId="77777777" w:rsidR="00A175E7" w:rsidRDefault="00A175E7" w:rsidP="00A175E7">
      <w:pPr>
        <w:pStyle w:val="NoSpacing"/>
      </w:pPr>
    </w:p>
    <w:p w14:paraId="360F7CE9" w14:textId="77777777" w:rsidR="00A175E7" w:rsidRPr="00A80727" w:rsidRDefault="00A175E7" w:rsidP="00A175E7">
      <w:pPr>
        <w:pStyle w:val="NoSpacing"/>
      </w:pPr>
      <w:r>
        <w:t>22 May 2018</w:t>
      </w:r>
    </w:p>
    <w:p w14:paraId="63352527" w14:textId="756D3B74" w:rsidR="006B2F86" w:rsidRPr="00A175E7" w:rsidRDefault="00A175E7" w:rsidP="00E71FC3">
      <w:pPr>
        <w:pStyle w:val="NoSpacing"/>
      </w:pPr>
    </w:p>
    <w:sectPr w:rsidR="006B2F86" w:rsidRPr="00A175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56D87" w14:textId="77777777" w:rsidR="00A175E7" w:rsidRDefault="00A175E7" w:rsidP="00E71FC3">
      <w:pPr>
        <w:spacing w:after="0" w:line="240" w:lineRule="auto"/>
      </w:pPr>
      <w:r>
        <w:separator/>
      </w:r>
    </w:p>
  </w:endnote>
  <w:endnote w:type="continuationSeparator" w:id="0">
    <w:p w14:paraId="113B2EA7" w14:textId="77777777" w:rsidR="00A175E7" w:rsidRDefault="00A175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979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7FC72" w14:textId="77777777" w:rsidR="00A175E7" w:rsidRDefault="00A175E7" w:rsidP="00E71FC3">
      <w:pPr>
        <w:spacing w:after="0" w:line="240" w:lineRule="auto"/>
      </w:pPr>
      <w:r>
        <w:separator/>
      </w:r>
    </w:p>
  </w:footnote>
  <w:footnote w:type="continuationSeparator" w:id="0">
    <w:p w14:paraId="5F0E68D1" w14:textId="77777777" w:rsidR="00A175E7" w:rsidRDefault="00A175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5E7"/>
    <w:rsid w:val="001A7C09"/>
    <w:rsid w:val="00577BD5"/>
    <w:rsid w:val="00656CBA"/>
    <w:rsid w:val="006A1F77"/>
    <w:rsid w:val="00733BE7"/>
    <w:rsid w:val="00A175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8A16A"/>
  <w15:chartTrackingRefBased/>
  <w15:docId w15:val="{AA4C2112-7679-432A-988C-C2F43683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2018-05-22T11:03:00Z</dcterms:created>
  <dcterms:modified xsi:type="dcterms:W3CDTF">2018-05-22T11:04:00Z</dcterms:modified>
</cp:coreProperties>
</file>