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8A879" w14:textId="77777777" w:rsidR="002950AA" w:rsidRDefault="002950AA" w:rsidP="002950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del CROFTE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133F110" w14:textId="77777777" w:rsidR="002950AA" w:rsidRDefault="002950AA" w:rsidP="002950AA">
      <w:pPr>
        <w:pStyle w:val="NoSpacing"/>
        <w:rPr>
          <w:rFonts w:cs="Times New Roman"/>
          <w:szCs w:val="24"/>
        </w:rPr>
      </w:pPr>
    </w:p>
    <w:p w14:paraId="70B3DB1C" w14:textId="77777777" w:rsidR="002950AA" w:rsidRDefault="002950AA" w:rsidP="002950AA">
      <w:pPr>
        <w:pStyle w:val="NoSpacing"/>
        <w:rPr>
          <w:rFonts w:cs="Times New Roman"/>
          <w:szCs w:val="24"/>
        </w:rPr>
      </w:pPr>
    </w:p>
    <w:p w14:paraId="3EE9BB61" w14:textId="77777777" w:rsidR="002950AA" w:rsidRDefault="002950AA" w:rsidP="002950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Oct.1438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York Castle into</w:t>
      </w:r>
    </w:p>
    <w:p w14:paraId="27C65BF8" w14:textId="77777777" w:rsidR="002950AA" w:rsidRDefault="002950AA" w:rsidP="002950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lands of Margaret </w:t>
      </w:r>
      <w:proofErr w:type="spellStart"/>
      <w:r>
        <w:rPr>
          <w:rFonts w:cs="Times New Roman"/>
          <w:szCs w:val="24"/>
        </w:rPr>
        <w:t>Roos</w:t>
      </w:r>
      <w:proofErr w:type="spellEnd"/>
      <w:r>
        <w:rPr>
          <w:rFonts w:cs="Times New Roman"/>
          <w:szCs w:val="24"/>
        </w:rPr>
        <w:t>(q.v.).</w:t>
      </w:r>
    </w:p>
    <w:p w14:paraId="7FC309DD" w14:textId="77777777" w:rsidR="002950AA" w:rsidRDefault="002950AA" w:rsidP="002950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9124DD">
          <w:rPr>
            <w:rStyle w:val="Hyperlink"/>
            <w:rFonts w:cs="Times New Roman"/>
            <w:szCs w:val="24"/>
          </w:rPr>
          <w:t>https://inquisitionspostmortem.ac.uk/view/inquisition/25-227/228</w:t>
        </w:r>
      </w:hyperlink>
      <w:r>
        <w:rPr>
          <w:rFonts w:cs="Times New Roman"/>
          <w:szCs w:val="24"/>
        </w:rPr>
        <w:t xml:space="preserve"> )</w:t>
      </w:r>
    </w:p>
    <w:p w14:paraId="785E5C24" w14:textId="77777777" w:rsidR="002950AA" w:rsidRDefault="002950AA" w:rsidP="002950AA">
      <w:pPr>
        <w:pStyle w:val="NoSpacing"/>
        <w:rPr>
          <w:rFonts w:cs="Times New Roman"/>
          <w:szCs w:val="24"/>
        </w:rPr>
      </w:pPr>
    </w:p>
    <w:p w14:paraId="5701D0D4" w14:textId="77777777" w:rsidR="002950AA" w:rsidRDefault="002950AA" w:rsidP="002950AA">
      <w:pPr>
        <w:pStyle w:val="NoSpacing"/>
        <w:rPr>
          <w:rFonts w:cs="Times New Roman"/>
          <w:szCs w:val="24"/>
        </w:rPr>
      </w:pPr>
    </w:p>
    <w:p w14:paraId="7BB549AD" w14:textId="77777777" w:rsidR="002950AA" w:rsidRDefault="002950AA" w:rsidP="002950A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December 2023</w:t>
      </w:r>
    </w:p>
    <w:p w14:paraId="433FFE5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77C95" w14:textId="77777777" w:rsidR="002950AA" w:rsidRDefault="002950AA" w:rsidP="009139A6">
      <w:r>
        <w:separator/>
      </w:r>
    </w:p>
  </w:endnote>
  <w:endnote w:type="continuationSeparator" w:id="0">
    <w:p w14:paraId="77C3CFF8" w14:textId="77777777" w:rsidR="002950AA" w:rsidRDefault="002950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8CF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EFC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B1C5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1BC0A" w14:textId="77777777" w:rsidR="002950AA" w:rsidRDefault="002950AA" w:rsidP="009139A6">
      <w:r>
        <w:separator/>
      </w:r>
    </w:p>
  </w:footnote>
  <w:footnote w:type="continuationSeparator" w:id="0">
    <w:p w14:paraId="169AA789" w14:textId="77777777" w:rsidR="002950AA" w:rsidRDefault="002950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AF2F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E69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441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AA"/>
    <w:rsid w:val="000666E0"/>
    <w:rsid w:val="002510B7"/>
    <w:rsid w:val="002950A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DE918"/>
  <w15:chartTrackingRefBased/>
  <w15:docId w15:val="{6DA7C197-14E5-4825-A1CF-5E018F191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950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227/22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2023-12-02T21:29:00Z</dcterms:created>
  <dcterms:modified xsi:type="dcterms:W3CDTF">2023-12-02T21:29:00Z</dcterms:modified>
</cp:coreProperties>
</file>