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A564A6" w14:textId="77777777" w:rsidR="00507585" w:rsidRDefault="00507585" w:rsidP="005075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CROFTE</w:t>
      </w:r>
      <w:r>
        <w:rPr>
          <w:rFonts w:ascii="Times New Roman" w:hAnsi="Times New Roman" w:cs="Times New Roman"/>
        </w:rPr>
        <w:t xml:space="preserve">      (fl.1483)</w:t>
      </w:r>
    </w:p>
    <w:p w14:paraId="15131963" w14:textId="77777777" w:rsidR="00507585" w:rsidRDefault="00507585" w:rsidP="005075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Idle, near Bradford, West Riding of Yorkshire. Yeoman.</w:t>
      </w:r>
    </w:p>
    <w:p w14:paraId="18C19FB8" w14:textId="77777777" w:rsidR="00507585" w:rsidRDefault="00507585" w:rsidP="00507585">
      <w:pPr>
        <w:rPr>
          <w:rFonts w:ascii="Times New Roman" w:hAnsi="Times New Roman" w:cs="Times New Roman"/>
        </w:rPr>
      </w:pPr>
    </w:p>
    <w:p w14:paraId="57190486" w14:textId="77777777" w:rsidR="00507585" w:rsidRDefault="00507585" w:rsidP="00507585">
      <w:pPr>
        <w:rPr>
          <w:rFonts w:ascii="Times New Roman" w:hAnsi="Times New Roman" w:cs="Times New Roman"/>
        </w:rPr>
      </w:pPr>
    </w:p>
    <w:p w14:paraId="75CF68BC" w14:textId="77777777" w:rsidR="00507585" w:rsidRDefault="00507585" w:rsidP="005075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William Copley(q.v.) brought a plaint of debt against him, Christopher</w:t>
      </w:r>
    </w:p>
    <w:p w14:paraId="30F1EF41" w14:textId="77777777" w:rsidR="00507585" w:rsidRDefault="00507585" w:rsidP="005075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Bailly of Allerton, near Bradford(q.v.), William Thornton of Allerton(q.v.) and </w:t>
      </w:r>
    </w:p>
    <w:p w14:paraId="4C746D4D" w14:textId="77777777" w:rsidR="00507585" w:rsidRDefault="00507585" w:rsidP="00507585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Robert 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Radclyff</w:t>
      </w:r>
      <w:proofErr w:type="spellEnd"/>
      <w:r>
        <w:rPr>
          <w:rFonts w:ascii="Times New Roman" w:hAnsi="Times New Roman" w:cs="Times New Roman"/>
        </w:rPr>
        <w:t xml:space="preserve"> of Bolton near Bradford(q.v.).</w:t>
      </w:r>
    </w:p>
    <w:p w14:paraId="2991F0E6" w14:textId="77777777" w:rsidR="00507585" w:rsidRDefault="00507585" w:rsidP="005075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ED37DCC" w14:textId="77777777" w:rsidR="00507585" w:rsidRDefault="00507585" w:rsidP="00507585">
      <w:pPr>
        <w:rPr>
          <w:rFonts w:ascii="Times New Roman" w:hAnsi="Times New Roman" w:cs="Times New Roman"/>
        </w:rPr>
      </w:pPr>
    </w:p>
    <w:p w14:paraId="728DD791" w14:textId="77777777" w:rsidR="00507585" w:rsidRDefault="00507585" w:rsidP="00507585">
      <w:pPr>
        <w:rPr>
          <w:rFonts w:ascii="Times New Roman" w:hAnsi="Times New Roman" w:cs="Times New Roman"/>
        </w:rPr>
      </w:pPr>
    </w:p>
    <w:p w14:paraId="4693DB6C" w14:textId="77777777" w:rsidR="00507585" w:rsidRDefault="00507585" w:rsidP="005075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September 2019</w:t>
      </w:r>
    </w:p>
    <w:p w14:paraId="5154B277" w14:textId="77777777" w:rsidR="006B2F86" w:rsidRPr="00E71FC3" w:rsidRDefault="00507585" w:rsidP="00E71FC3">
      <w:pPr>
        <w:pStyle w:val="NoSpacing"/>
      </w:pPr>
      <w:bookmarkStart w:id="0" w:name="_GoBack"/>
      <w:bookmarkEnd w:id="0"/>
    </w:p>
    <w:sectPr w:rsidR="006B2F86" w:rsidRPr="00E71FC3" w:rsidSect="00507585">
      <w:footerReference w:type="default" r:id="rId6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317C6" w14:textId="77777777" w:rsidR="00507585" w:rsidRDefault="00507585" w:rsidP="00E71FC3">
      <w:r>
        <w:separator/>
      </w:r>
    </w:p>
  </w:endnote>
  <w:endnote w:type="continuationSeparator" w:id="0">
    <w:p w14:paraId="78ED3DF6" w14:textId="77777777" w:rsidR="00507585" w:rsidRDefault="0050758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EFC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F5A92" w14:textId="77777777" w:rsidR="00507585" w:rsidRDefault="00507585" w:rsidP="00E71FC3">
      <w:r>
        <w:separator/>
      </w:r>
    </w:p>
  </w:footnote>
  <w:footnote w:type="continuationSeparator" w:id="0">
    <w:p w14:paraId="55D20BD2" w14:textId="77777777" w:rsidR="00507585" w:rsidRDefault="0050758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585"/>
    <w:rsid w:val="001A7C09"/>
    <w:rsid w:val="0050758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97987"/>
  <w15:chartTrackingRefBased/>
  <w15:docId w15:val="{015AA570-0C1D-4083-BF2D-1C8B12F8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0758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2019-10-03T20:49:00Z</dcterms:created>
  <dcterms:modified xsi:type="dcterms:W3CDTF">2019-10-03T20:50:00Z</dcterms:modified>
</cp:coreProperties>
</file>