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5426B0" w14:textId="77777777" w:rsidR="00792EA8" w:rsidRDefault="00792EA8" w:rsidP="00792EA8">
      <w:pPr>
        <w:pStyle w:val="NoSpacing"/>
      </w:pPr>
      <w:r>
        <w:rPr>
          <w:u w:val="single"/>
        </w:rPr>
        <w:t>Thomas CROFTE</w:t>
      </w:r>
      <w:r>
        <w:t xml:space="preserve">       (fl.1486)</w:t>
      </w:r>
    </w:p>
    <w:p w14:paraId="4C5CF02D" w14:textId="77777777" w:rsidR="00792EA8" w:rsidRDefault="00792EA8" w:rsidP="00792EA8">
      <w:pPr>
        <w:pStyle w:val="NoSpacing"/>
      </w:pPr>
    </w:p>
    <w:p w14:paraId="2476C335" w14:textId="77777777" w:rsidR="00792EA8" w:rsidRDefault="00792EA8" w:rsidP="00792EA8">
      <w:pPr>
        <w:pStyle w:val="NoSpacing"/>
      </w:pPr>
    </w:p>
    <w:p w14:paraId="7B2B83BE" w14:textId="77777777" w:rsidR="00792EA8" w:rsidRDefault="00792EA8" w:rsidP="00792EA8">
      <w:pPr>
        <w:pStyle w:val="NoSpacing"/>
      </w:pPr>
      <w:r>
        <w:t xml:space="preserve">  4 Mar.1486</w:t>
      </w:r>
      <w:r>
        <w:tab/>
        <w:t xml:space="preserve">On a commission de </w:t>
      </w:r>
      <w:proofErr w:type="spellStart"/>
      <w:r>
        <w:t>walliis</w:t>
      </w:r>
      <w:proofErr w:type="spellEnd"/>
      <w:r>
        <w:t xml:space="preserve"> et </w:t>
      </w:r>
      <w:proofErr w:type="spellStart"/>
      <w:r>
        <w:t>fossatis</w:t>
      </w:r>
      <w:proofErr w:type="spellEnd"/>
      <w:r>
        <w:t xml:space="preserve"> between Shirehampton and</w:t>
      </w:r>
    </w:p>
    <w:p w14:paraId="4F6A18C4" w14:textId="77777777" w:rsidR="00792EA8" w:rsidRDefault="00792EA8" w:rsidP="00792EA8">
      <w:pPr>
        <w:pStyle w:val="NoSpacing"/>
      </w:pPr>
      <w:r>
        <w:tab/>
      </w:r>
      <w:r>
        <w:tab/>
        <w:t>Aust, Gloucestershire.    (C.P.R. 1485-94 p.103)</w:t>
      </w:r>
    </w:p>
    <w:p w14:paraId="34450413" w14:textId="77777777" w:rsidR="00792EA8" w:rsidRDefault="00792EA8" w:rsidP="00792EA8">
      <w:pPr>
        <w:pStyle w:val="NoSpacing"/>
      </w:pPr>
    </w:p>
    <w:p w14:paraId="56BA23D1" w14:textId="77777777" w:rsidR="00792EA8" w:rsidRDefault="00792EA8" w:rsidP="00792EA8">
      <w:pPr>
        <w:pStyle w:val="NoSpacing"/>
      </w:pPr>
    </w:p>
    <w:p w14:paraId="3DFCFDBD" w14:textId="77777777" w:rsidR="00792EA8" w:rsidRPr="00633291" w:rsidRDefault="00792EA8" w:rsidP="00792EA8">
      <w:pPr>
        <w:pStyle w:val="NoSpacing"/>
      </w:pPr>
      <w:r>
        <w:t>28 May 2026</w:t>
      </w:r>
    </w:p>
    <w:p w14:paraId="265CF96B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602F01" w14:textId="77777777" w:rsidR="002977B7" w:rsidRDefault="002977B7" w:rsidP="00086E2C">
      <w:pPr>
        <w:spacing w:after="0" w:line="240" w:lineRule="auto"/>
      </w:pPr>
      <w:r>
        <w:separator/>
      </w:r>
    </w:p>
  </w:endnote>
  <w:endnote w:type="continuationSeparator" w:id="0">
    <w:p w14:paraId="6A5B942C" w14:textId="77777777" w:rsidR="002977B7" w:rsidRDefault="002977B7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7BE72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D6038B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A242D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98A433" w14:textId="77777777" w:rsidR="002977B7" w:rsidRDefault="002977B7" w:rsidP="00086E2C">
      <w:pPr>
        <w:spacing w:after="0" w:line="240" w:lineRule="auto"/>
      </w:pPr>
      <w:r>
        <w:separator/>
      </w:r>
    </w:p>
  </w:footnote>
  <w:footnote w:type="continuationSeparator" w:id="0">
    <w:p w14:paraId="2B5D7626" w14:textId="77777777" w:rsidR="002977B7" w:rsidRDefault="002977B7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FE168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B4427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03013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EA8"/>
    <w:rsid w:val="00086E2C"/>
    <w:rsid w:val="000A2E7A"/>
    <w:rsid w:val="002244B7"/>
    <w:rsid w:val="002977B7"/>
    <w:rsid w:val="00314D94"/>
    <w:rsid w:val="005149A1"/>
    <w:rsid w:val="005435B9"/>
    <w:rsid w:val="00617568"/>
    <w:rsid w:val="006E68FA"/>
    <w:rsid w:val="00792EA8"/>
    <w:rsid w:val="008E56AD"/>
    <w:rsid w:val="00AF65C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F01C6C"/>
  <w15:chartTrackingRefBased/>
  <w15:docId w15:val="{1F3C97C2-5286-47DF-AEE5-5165225EA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26</Words>
  <Characters>149</Characters>
  <Application>Microsoft Office Word</Application>
  <DocSecurity>0</DocSecurity>
  <Lines>1</Lines>
  <Paragraphs>1</Paragraphs>
  <ScaleCrop>false</ScaleCrop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2026-05-28T19:09:00Z</dcterms:created>
  <dcterms:modified xsi:type="dcterms:W3CDTF">2026-05-28T19:10:00Z</dcterms:modified>
</cp:coreProperties>
</file>