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11DF50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de CROFTE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fl.1400)</w:t>
      </w:r>
    </w:p>
    <w:p w14:paraId="2BB0C6A6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7C185D4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37E059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8 Jul.1400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held in Bridgnorth, Shropshire,</w:t>
      </w:r>
    </w:p>
    <w:p w14:paraId="78A670FF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Sir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Shareshull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Shropshire and the adjacent Welsh</w:t>
      </w:r>
    </w:p>
    <w:p w14:paraId="2449EF75" w14:textId="77777777" w:rsidR="000E61EE" w:rsidRDefault="000E61EE" w:rsidP="000E61EE">
      <w:pPr>
        <w:pStyle w:val="NoSpacing"/>
        <w:ind w:left="720"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March(q.v.).</w:t>
      </w:r>
    </w:p>
    <w:p w14:paraId="4374290E" w14:textId="77777777" w:rsidR="000E61EE" w:rsidRPr="005C03F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5C03FE">
        <w:rPr>
          <w:rFonts w:ascii="Times New Roman" w:hAnsi="Times New Roman" w:cs="Times New Roman"/>
          <w:sz w:val="24"/>
          <w:szCs w:val="24"/>
          <w:u w:val="single"/>
        </w:rPr>
        <w:t>(https://inquisitionspostmortem.ac.uk/view/inquisition/18-50/)</w:t>
      </w:r>
    </w:p>
    <w:p w14:paraId="5A57D7D9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0090E5" w14:textId="77777777" w:rsidR="000E61E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BC3A510" w14:textId="77777777" w:rsidR="000E61EE" w:rsidRPr="00456AFE" w:rsidRDefault="000E61EE" w:rsidP="000E61E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February 2022</w:t>
      </w:r>
    </w:p>
    <w:p w14:paraId="09BEDAB8" w14:textId="4BA04B07" w:rsidR="00BA00AB" w:rsidRPr="000E61EE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0E61EE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FA2FCA" w14:textId="77777777" w:rsidR="000E61EE" w:rsidRDefault="000E61EE" w:rsidP="009139A6">
      <w:r>
        <w:separator/>
      </w:r>
    </w:p>
  </w:endnote>
  <w:endnote w:type="continuationSeparator" w:id="0">
    <w:p w14:paraId="71BA4100" w14:textId="77777777" w:rsidR="000E61EE" w:rsidRDefault="000E61E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553423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6CD4D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3AED4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D98CB2" w14:textId="77777777" w:rsidR="000E61EE" w:rsidRDefault="000E61EE" w:rsidP="009139A6">
      <w:r>
        <w:separator/>
      </w:r>
    </w:p>
  </w:footnote>
  <w:footnote w:type="continuationSeparator" w:id="0">
    <w:p w14:paraId="196711AB" w14:textId="77777777" w:rsidR="000E61EE" w:rsidRDefault="000E61E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B7294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9691D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88CFC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1EE"/>
    <w:rsid w:val="000666E0"/>
    <w:rsid w:val="000E61EE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476C1D"/>
  <w15:chartTrackingRefBased/>
  <w15:docId w15:val="{AD295177-DC58-4066-A90A-B53A15B21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2022-02-01T19:31:00Z</dcterms:created>
  <dcterms:modified xsi:type="dcterms:W3CDTF">2022-02-01T19:32:00Z</dcterms:modified>
</cp:coreProperties>
</file>