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EBDDC" w14:textId="77777777" w:rsidR="003344E6" w:rsidRDefault="003344E6" w:rsidP="003344E6">
      <w:pPr>
        <w:pStyle w:val="NoSpacing"/>
      </w:pPr>
      <w:r>
        <w:rPr>
          <w:u w:val="single"/>
        </w:rPr>
        <w:t>Robert CROFTE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14:paraId="2C566868" w14:textId="77777777" w:rsidR="003344E6" w:rsidRDefault="003344E6" w:rsidP="003344E6">
      <w:pPr>
        <w:pStyle w:val="NoSpacing"/>
      </w:pPr>
      <w:r>
        <w:t xml:space="preserve">of </w:t>
      </w:r>
      <w:proofErr w:type="spellStart"/>
      <w:proofErr w:type="gramStart"/>
      <w:r>
        <w:t>St.Nicholas</w:t>
      </w:r>
      <w:proofErr w:type="spellEnd"/>
      <w:proofErr w:type="gramEnd"/>
      <w:r>
        <w:t>’ parish, Rochester, Kent.</w:t>
      </w:r>
    </w:p>
    <w:p w14:paraId="09F01C33" w14:textId="77777777" w:rsidR="003344E6" w:rsidRDefault="003344E6" w:rsidP="003344E6">
      <w:pPr>
        <w:pStyle w:val="NoSpacing"/>
      </w:pPr>
    </w:p>
    <w:p w14:paraId="5B768FC4" w14:textId="77777777" w:rsidR="003344E6" w:rsidRDefault="003344E6" w:rsidP="003344E6">
      <w:pPr>
        <w:pStyle w:val="NoSpacing"/>
      </w:pPr>
    </w:p>
    <w:p w14:paraId="6E7637BA" w14:textId="77777777" w:rsidR="003344E6" w:rsidRDefault="003344E6" w:rsidP="003344E6">
      <w:pPr>
        <w:pStyle w:val="NoSpacing"/>
      </w:pPr>
      <w:r>
        <w:tab/>
        <w:t>1471</w:t>
      </w:r>
      <w:r>
        <w:tab/>
        <w:t>He made his Will.</w:t>
      </w:r>
    </w:p>
    <w:p w14:paraId="4844DF7E" w14:textId="77777777" w:rsidR="003344E6" w:rsidRDefault="003344E6" w:rsidP="003344E6">
      <w:pPr>
        <w:pStyle w:val="NoSpacing"/>
      </w:pPr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p.62)</w:t>
      </w:r>
    </w:p>
    <w:p w14:paraId="153EC79B" w14:textId="77777777" w:rsidR="003344E6" w:rsidRDefault="003344E6" w:rsidP="003344E6">
      <w:pPr>
        <w:pStyle w:val="NoSpacing"/>
      </w:pPr>
    </w:p>
    <w:p w14:paraId="247C4F31" w14:textId="77777777" w:rsidR="003344E6" w:rsidRDefault="003344E6" w:rsidP="003344E6">
      <w:pPr>
        <w:pStyle w:val="NoSpacing"/>
      </w:pPr>
    </w:p>
    <w:p w14:paraId="4FF6C206" w14:textId="77777777" w:rsidR="003344E6" w:rsidRDefault="003344E6" w:rsidP="003344E6">
      <w:pPr>
        <w:pStyle w:val="NoSpacing"/>
      </w:pPr>
      <w:r>
        <w:t>30 March 2019</w:t>
      </w:r>
    </w:p>
    <w:p w14:paraId="63E54D1F" w14:textId="77777777" w:rsidR="006B2F86" w:rsidRPr="00E71FC3" w:rsidRDefault="003344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A14AB" w14:textId="77777777" w:rsidR="003344E6" w:rsidRDefault="003344E6" w:rsidP="00E71FC3">
      <w:pPr>
        <w:spacing w:after="0" w:line="240" w:lineRule="auto"/>
      </w:pPr>
      <w:r>
        <w:separator/>
      </w:r>
    </w:p>
  </w:endnote>
  <w:endnote w:type="continuationSeparator" w:id="0">
    <w:p w14:paraId="7B3B34B1" w14:textId="77777777" w:rsidR="003344E6" w:rsidRDefault="003344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F32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C947F" w14:textId="77777777" w:rsidR="003344E6" w:rsidRDefault="003344E6" w:rsidP="00E71FC3">
      <w:pPr>
        <w:spacing w:after="0" w:line="240" w:lineRule="auto"/>
      </w:pPr>
      <w:r>
        <w:separator/>
      </w:r>
    </w:p>
  </w:footnote>
  <w:footnote w:type="continuationSeparator" w:id="0">
    <w:p w14:paraId="28AECFED" w14:textId="77777777" w:rsidR="003344E6" w:rsidRDefault="003344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E6"/>
    <w:rsid w:val="001A7C09"/>
    <w:rsid w:val="003344E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9DFA7"/>
  <w15:chartTrackingRefBased/>
  <w15:docId w15:val="{FC68B484-98BA-48D4-BB30-C17244D65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2019-04-02T18:36:00Z</dcterms:created>
  <dcterms:modified xsi:type="dcterms:W3CDTF">2019-04-02T18:37:00Z</dcterms:modified>
</cp:coreProperties>
</file>