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2DE1" w14:textId="77777777" w:rsidR="00377895" w:rsidRDefault="00377895" w:rsidP="00377895">
      <w:pPr>
        <w:pStyle w:val="NoSpacing"/>
      </w:pPr>
      <w:r>
        <w:rPr>
          <w:u w:val="single"/>
        </w:rPr>
        <w:t>Robert CROFTE</w:t>
      </w:r>
      <w:r>
        <w:t xml:space="preserve">       (fl.1486)</w:t>
      </w:r>
    </w:p>
    <w:p w14:paraId="2B500494" w14:textId="77777777" w:rsidR="00377895" w:rsidRDefault="00377895" w:rsidP="00377895">
      <w:pPr>
        <w:pStyle w:val="NoSpacing"/>
      </w:pPr>
      <w:r>
        <w:t>of Leicester. Bowyer.</w:t>
      </w:r>
    </w:p>
    <w:p w14:paraId="37CC74B6" w14:textId="77777777" w:rsidR="00377895" w:rsidRDefault="00377895" w:rsidP="00377895">
      <w:pPr>
        <w:pStyle w:val="NoSpacing"/>
      </w:pPr>
    </w:p>
    <w:p w14:paraId="39A646E1" w14:textId="77777777" w:rsidR="00377895" w:rsidRDefault="00377895" w:rsidP="00377895">
      <w:pPr>
        <w:pStyle w:val="NoSpacing"/>
      </w:pPr>
    </w:p>
    <w:p w14:paraId="3AF9FAA2" w14:textId="77777777" w:rsidR="00377895" w:rsidRDefault="00377895" w:rsidP="00377895">
      <w:pPr>
        <w:pStyle w:val="NoSpacing"/>
      </w:pPr>
      <w:r>
        <w:tab/>
        <w:t>1486</w:t>
      </w:r>
      <w:r>
        <w:tab/>
        <w:t>Thomas Sneth(q.v.) brought a plaint of trespass and assault against him.</w:t>
      </w:r>
    </w:p>
    <w:p w14:paraId="2310EAFA" w14:textId="77777777" w:rsidR="00377895" w:rsidRDefault="00377895" w:rsidP="00377895">
      <w:pPr>
        <w:pStyle w:val="NoSpacing"/>
      </w:pPr>
      <w:r>
        <w:tab/>
      </w:r>
      <w:r>
        <w:tab/>
        <w:t xml:space="preserve">( </w:t>
      </w:r>
      <w:hyperlink r:id="rId6" w:history="1">
        <w:r w:rsidRPr="00254FED">
          <w:rPr>
            <w:rStyle w:val="Hyperlink"/>
          </w:rPr>
          <w:t>https://waalt.uh.edu/index.php/CP40no895Index</w:t>
        </w:r>
      </w:hyperlink>
      <w:r>
        <w:t xml:space="preserve"> )</w:t>
      </w:r>
    </w:p>
    <w:p w14:paraId="5B132F4B" w14:textId="77777777" w:rsidR="00377895" w:rsidRDefault="00377895" w:rsidP="00377895">
      <w:pPr>
        <w:pStyle w:val="NoSpacing"/>
      </w:pPr>
    </w:p>
    <w:p w14:paraId="0A0A2C1D" w14:textId="77777777" w:rsidR="00377895" w:rsidRDefault="00377895" w:rsidP="00377895">
      <w:pPr>
        <w:pStyle w:val="NoSpacing"/>
      </w:pPr>
    </w:p>
    <w:p w14:paraId="434AFC2C" w14:textId="77777777" w:rsidR="00377895" w:rsidRDefault="00377895" w:rsidP="00377895">
      <w:pPr>
        <w:pStyle w:val="NoSpacing"/>
      </w:pPr>
      <w:r>
        <w:t>22 February 2026</w:t>
      </w:r>
    </w:p>
    <w:p w14:paraId="5D6B5E8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A258" w14:textId="77777777" w:rsidR="003B12FD" w:rsidRDefault="003B12FD" w:rsidP="00086E2C">
      <w:pPr>
        <w:spacing w:after="0" w:line="240" w:lineRule="auto"/>
      </w:pPr>
      <w:r>
        <w:separator/>
      </w:r>
    </w:p>
  </w:endnote>
  <w:endnote w:type="continuationSeparator" w:id="0">
    <w:p w14:paraId="6FBA2FC0" w14:textId="77777777" w:rsidR="003B12FD" w:rsidRDefault="003B12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78F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ADD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DDB6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37DF" w14:textId="77777777" w:rsidR="003B12FD" w:rsidRDefault="003B12FD" w:rsidP="00086E2C">
      <w:pPr>
        <w:spacing w:after="0" w:line="240" w:lineRule="auto"/>
      </w:pPr>
      <w:r>
        <w:separator/>
      </w:r>
    </w:p>
  </w:footnote>
  <w:footnote w:type="continuationSeparator" w:id="0">
    <w:p w14:paraId="5ADFA54C" w14:textId="77777777" w:rsidR="003B12FD" w:rsidRDefault="003B12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080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68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73A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95"/>
    <w:rsid w:val="00086E2C"/>
    <w:rsid w:val="000A2E7A"/>
    <w:rsid w:val="002244B7"/>
    <w:rsid w:val="00314D94"/>
    <w:rsid w:val="00377895"/>
    <w:rsid w:val="003B12FD"/>
    <w:rsid w:val="00617568"/>
    <w:rsid w:val="006E68FA"/>
    <w:rsid w:val="00C328D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AB59B"/>
  <w15:chartTrackingRefBased/>
  <w15:docId w15:val="{4EED53AC-C2B4-4211-B169-BB4DCB68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7789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7789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2026-02-23T11:00:00Z</dcterms:created>
  <dcterms:modified xsi:type="dcterms:W3CDTF">2026-02-23T11:01:00Z</dcterms:modified>
</cp:coreProperties>
</file>