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956" w:rsidRDefault="009C4956" w:rsidP="009C4956">
      <w:pPr>
        <w:pStyle w:val="NoSpacing"/>
      </w:pPr>
      <w:r>
        <w:rPr>
          <w:u w:val="single"/>
        </w:rPr>
        <w:t>Robert CROFTE</w:t>
      </w:r>
      <w:r>
        <w:t xml:space="preserve">     (fl.1465)</w:t>
      </w:r>
    </w:p>
    <w:p w:rsidR="009C4956" w:rsidRDefault="009C4956" w:rsidP="009C4956">
      <w:pPr>
        <w:pStyle w:val="NoSpacing"/>
      </w:pPr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Ormesby</w:t>
      </w:r>
      <w:proofErr w:type="spellEnd"/>
      <w:r>
        <w:t>, Norfolk.</w:t>
      </w:r>
    </w:p>
    <w:p w:rsidR="009C4956" w:rsidRDefault="009C4956" w:rsidP="009C4956">
      <w:pPr>
        <w:pStyle w:val="NoSpacing"/>
      </w:pPr>
    </w:p>
    <w:p w:rsidR="009C4956" w:rsidRDefault="009C4956" w:rsidP="009C4956">
      <w:pPr>
        <w:pStyle w:val="NoSpacing"/>
      </w:pPr>
    </w:p>
    <w:p w:rsidR="009C4956" w:rsidRDefault="009C4956" w:rsidP="009C4956">
      <w:pPr>
        <w:pStyle w:val="NoSpacing"/>
      </w:pPr>
      <w:r>
        <w:tab/>
        <w:t>1465</w:t>
      </w:r>
      <w:r>
        <w:tab/>
        <w:t>He became Vicar at about this time.</w:t>
      </w:r>
    </w:p>
    <w:p w:rsidR="009C4956" w:rsidRDefault="009C4956" w:rsidP="009C495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http://www.british-history.ac.uk/report.aspx?compid=78789</w:t>
        </w:r>
      </w:hyperlink>
      <w:r>
        <w:t>)</w:t>
      </w:r>
    </w:p>
    <w:p w:rsidR="009C4956" w:rsidRDefault="009C4956" w:rsidP="009C4956">
      <w:pPr>
        <w:pStyle w:val="NoSpacing"/>
      </w:pPr>
    </w:p>
    <w:p w:rsidR="009C4956" w:rsidRDefault="009C4956" w:rsidP="009C4956">
      <w:pPr>
        <w:pStyle w:val="NoSpacing"/>
      </w:pPr>
    </w:p>
    <w:p w:rsidR="00E47068" w:rsidRPr="00C009D8" w:rsidRDefault="009C4956" w:rsidP="009C4956">
      <w:pPr>
        <w:pStyle w:val="NoSpacing"/>
      </w:pPr>
      <w:r>
        <w:t>23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956" w:rsidRDefault="009C4956" w:rsidP="00920DE3">
      <w:pPr>
        <w:spacing w:after="0" w:line="240" w:lineRule="auto"/>
      </w:pPr>
      <w:r>
        <w:separator/>
      </w:r>
    </w:p>
  </w:endnote>
  <w:endnote w:type="continuationSeparator" w:id="0">
    <w:p w:rsidR="009C4956" w:rsidRDefault="009C49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956" w:rsidRDefault="009C4956" w:rsidP="00920DE3">
      <w:pPr>
        <w:spacing w:after="0" w:line="240" w:lineRule="auto"/>
      </w:pPr>
      <w:r>
        <w:separator/>
      </w:r>
    </w:p>
  </w:footnote>
  <w:footnote w:type="continuationSeparator" w:id="0">
    <w:p w:rsidR="009C4956" w:rsidRDefault="009C49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56"/>
    <w:rsid w:val="00120749"/>
    <w:rsid w:val="00624CAE"/>
    <w:rsid w:val="00920DE3"/>
    <w:rsid w:val="009C495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495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495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7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2013-11-15T20:27:00Z</dcterms:created>
  <dcterms:modified xsi:type="dcterms:W3CDTF">2013-11-15T20:27:00Z</dcterms:modified>
</cp:coreProperties>
</file>