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BD343" w14:textId="77777777" w:rsidR="00220B59" w:rsidRPr="00690BA6" w:rsidRDefault="00220B59" w:rsidP="00220B5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Richard CROFTE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1449D3D" w14:textId="77777777" w:rsidR="00220B59" w:rsidRDefault="00220B59" w:rsidP="00220B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050F638" w14:textId="77777777" w:rsidR="00220B59" w:rsidRDefault="00220B59" w:rsidP="00220B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0279A5" w14:textId="77777777" w:rsidR="00220B59" w:rsidRDefault="00220B59" w:rsidP="00220B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01645E" w14:textId="77777777" w:rsidR="00220B59" w:rsidRDefault="00220B59" w:rsidP="00220B5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5774312E" w14:textId="77777777" w:rsidR="00220B59" w:rsidRDefault="00220B59" w:rsidP="00220B5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F8F930C" w14:textId="77777777" w:rsidR="00220B59" w:rsidRDefault="00220B59" w:rsidP="00220B59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6208E4F6" w14:textId="77777777" w:rsidR="00220B59" w:rsidRDefault="00220B59" w:rsidP="00220B5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A4494A7" w14:textId="77777777" w:rsidR="00220B59" w:rsidRDefault="00220B59" w:rsidP="00220B5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40771A2" w14:textId="77777777" w:rsidR="00220B59" w:rsidRDefault="00220B59" w:rsidP="00220B5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16 January 2021</w:t>
      </w:r>
    </w:p>
    <w:p w14:paraId="4F11C33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46F6A0" w14:textId="77777777" w:rsidR="00220B59" w:rsidRDefault="00220B59" w:rsidP="009139A6">
      <w:r>
        <w:separator/>
      </w:r>
    </w:p>
  </w:endnote>
  <w:endnote w:type="continuationSeparator" w:id="0">
    <w:p w14:paraId="308C509D" w14:textId="77777777" w:rsidR="00220B59" w:rsidRDefault="00220B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28F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FFC52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4727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7BD2C0" w14:textId="77777777" w:rsidR="00220B59" w:rsidRDefault="00220B59" w:rsidP="009139A6">
      <w:r>
        <w:separator/>
      </w:r>
    </w:p>
  </w:footnote>
  <w:footnote w:type="continuationSeparator" w:id="0">
    <w:p w14:paraId="110F6128" w14:textId="77777777" w:rsidR="00220B59" w:rsidRDefault="00220B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C0CB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9839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9CC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B59"/>
    <w:rsid w:val="000666E0"/>
    <w:rsid w:val="00220B59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36611"/>
  <w15:chartTrackingRefBased/>
  <w15:docId w15:val="{B98CD845-60DE-4944-8DDF-9F4973CD6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2021-03-05T12:10:00Z</dcterms:created>
  <dcterms:modified xsi:type="dcterms:W3CDTF">2021-03-05T12:10:00Z</dcterms:modified>
</cp:coreProperties>
</file>