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419" w:rsidRDefault="00287419" w:rsidP="002874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CROFTE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287419" w:rsidRDefault="00287419" w:rsidP="002874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419" w:rsidRDefault="00287419" w:rsidP="002874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419" w:rsidRDefault="00287419" w:rsidP="002874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Oxfordshire.  </w:t>
      </w:r>
    </w:p>
    <w:p w:rsidR="00287419" w:rsidRDefault="00287419" w:rsidP="00287419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p.489)</w:t>
      </w:r>
    </w:p>
    <w:p w:rsidR="00287419" w:rsidRDefault="00287419" w:rsidP="002874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419" w:rsidRDefault="00287419" w:rsidP="002874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419" w:rsidRDefault="00287419" w:rsidP="002874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2018</w:t>
      </w:r>
    </w:p>
    <w:p w:rsidR="006B2F86" w:rsidRPr="00E71FC3" w:rsidRDefault="0028741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7419" w:rsidRDefault="00287419" w:rsidP="00E71FC3">
      <w:pPr>
        <w:spacing w:after="0" w:line="240" w:lineRule="auto"/>
      </w:pPr>
      <w:r>
        <w:separator/>
      </w:r>
    </w:p>
  </w:endnote>
  <w:endnote w:type="continuationSeparator" w:id="0">
    <w:p w:rsidR="00287419" w:rsidRDefault="002874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7419" w:rsidRDefault="00287419" w:rsidP="00E71FC3">
      <w:pPr>
        <w:spacing w:after="0" w:line="240" w:lineRule="auto"/>
      </w:pPr>
      <w:r>
        <w:separator/>
      </w:r>
    </w:p>
  </w:footnote>
  <w:footnote w:type="continuationSeparator" w:id="0">
    <w:p w:rsidR="00287419" w:rsidRDefault="002874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19"/>
    <w:rsid w:val="001A7C09"/>
    <w:rsid w:val="0028741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D422EA-0444-46DF-878A-84064FCD3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7419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2018-04-19T15:40:00Z</dcterms:created>
  <dcterms:modified xsi:type="dcterms:W3CDTF">2018-04-19T15:48:00Z</dcterms:modified>
</cp:coreProperties>
</file>