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4D7" w:rsidRDefault="00C904D7" w:rsidP="00C904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Nicholas CROFTE</w:t>
      </w:r>
      <w:r>
        <w:rPr>
          <w:rFonts w:ascii="Times New Roman" w:hAnsi="Times New Roman" w:cs="Times New Roman"/>
        </w:rPr>
        <w:tab/>
        <w:t>(fl.1433)</w:t>
      </w:r>
    </w:p>
    <w:p w:rsidR="00C904D7" w:rsidRDefault="00C904D7" w:rsidP="00C904D7">
      <w:pPr>
        <w:rPr>
          <w:rFonts w:ascii="Times New Roman" w:hAnsi="Times New Roman" w:cs="Times New Roman"/>
        </w:rPr>
      </w:pPr>
    </w:p>
    <w:p w:rsidR="00C904D7" w:rsidRDefault="00C904D7" w:rsidP="00C904D7">
      <w:pPr>
        <w:rPr>
          <w:rFonts w:ascii="Times New Roman" w:hAnsi="Times New Roman" w:cs="Times New Roman"/>
        </w:rPr>
      </w:pPr>
    </w:p>
    <w:p w:rsidR="00C904D7" w:rsidRDefault="00C904D7" w:rsidP="00C904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Jan.1433</w:t>
      </w:r>
      <w:r>
        <w:rPr>
          <w:rFonts w:ascii="Times New Roman" w:hAnsi="Times New Roman" w:cs="Times New Roman"/>
        </w:rPr>
        <w:tab/>
        <w:t>He was a juror on the inquisition post mortem held in Much Wenlock,</w:t>
      </w:r>
    </w:p>
    <w:p w:rsidR="00C904D7" w:rsidRDefault="00C904D7" w:rsidP="00C904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Shropshire, into lands of the late John Mowbray, 2</w:t>
      </w:r>
      <w:r w:rsidRPr="00D476E3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Duke of Norfolk(q.v.).</w:t>
      </w:r>
    </w:p>
    <w:p w:rsidR="00C904D7" w:rsidRDefault="00C904D7" w:rsidP="00C904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320A1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24-102)</w:t>
      </w:r>
    </w:p>
    <w:p w:rsidR="00C904D7" w:rsidRDefault="00C904D7" w:rsidP="00C904D7">
      <w:pPr>
        <w:rPr>
          <w:rFonts w:ascii="Times New Roman" w:hAnsi="Times New Roman" w:cs="Times New Roman"/>
        </w:rPr>
      </w:pPr>
    </w:p>
    <w:p w:rsidR="00C904D7" w:rsidRDefault="00C904D7" w:rsidP="00C904D7">
      <w:pPr>
        <w:rPr>
          <w:rFonts w:ascii="Times New Roman" w:hAnsi="Times New Roman" w:cs="Times New Roman"/>
        </w:rPr>
      </w:pPr>
    </w:p>
    <w:p w:rsidR="00C904D7" w:rsidRDefault="00C904D7" w:rsidP="00C904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May 2016</w:t>
      </w:r>
    </w:p>
    <w:p w:rsidR="006B2F86" w:rsidRPr="00E71FC3" w:rsidRDefault="00C904D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04D7" w:rsidRDefault="00C904D7" w:rsidP="00E71FC3">
      <w:r>
        <w:separator/>
      </w:r>
    </w:p>
  </w:endnote>
  <w:endnote w:type="continuationSeparator" w:id="0">
    <w:p w:rsidR="00C904D7" w:rsidRDefault="00C904D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04D7" w:rsidRDefault="00C904D7" w:rsidP="00E71FC3">
      <w:r>
        <w:separator/>
      </w:r>
    </w:p>
  </w:footnote>
  <w:footnote w:type="continuationSeparator" w:id="0">
    <w:p w:rsidR="00C904D7" w:rsidRDefault="00C904D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4D7"/>
    <w:rsid w:val="00AB52E8"/>
    <w:rsid w:val="00B16D3F"/>
    <w:rsid w:val="00C904D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D22F42-EDFE-4973-A3E6-919BEF446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C904D7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904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2016-05-19T20:20:00Z</dcterms:created>
  <dcterms:modified xsi:type="dcterms:W3CDTF">2016-05-19T20:21:00Z</dcterms:modified>
</cp:coreProperties>
</file>