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CROFTE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Ludlow, Shropshire,</w:t>
      </w: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Anne Stafford, Countess of March(q.v.).</w:t>
      </w: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24-71)</w:t>
      </w: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A17887" w:rsidRDefault="00A17887" w:rsidP="00A178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March 2016</w:t>
      </w:r>
      <w:bookmarkStart w:id="0" w:name="_GoBack"/>
      <w:bookmarkEnd w:id="0"/>
    </w:p>
    <w:sectPr w:rsidR="006B2F86" w:rsidRPr="00A1788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887" w:rsidRDefault="00A17887" w:rsidP="00E71FC3">
      <w:pPr>
        <w:spacing w:after="0" w:line="240" w:lineRule="auto"/>
      </w:pPr>
      <w:r>
        <w:separator/>
      </w:r>
    </w:p>
  </w:endnote>
  <w:endnote w:type="continuationSeparator" w:id="0">
    <w:p w:rsidR="00A17887" w:rsidRDefault="00A1788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887" w:rsidRDefault="00A17887" w:rsidP="00E71FC3">
      <w:pPr>
        <w:spacing w:after="0" w:line="240" w:lineRule="auto"/>
      </w:pPr>
      <w:r>
        <w:separator/>
      </w:r>
    </w:p>
  </w:footnote>
  <w:footnote w:type="continuationSeparator" w:id="0">
    <w:p w:rsidR="00A17887" w:rsidRDefault="00A1788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887"/>
    <w:rsid w:val="00A1788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87A038"/>
  <w15:chartTrackingRefBased/>
  <w15:docId w15:val="{AD694136-74B8-462D-99DD-60C7C735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2016-03-18T19:58:00Z</dcterms:created>
  <dcterms:modified xsi:type="dcterms:W3CDTF">2016-03-18T20:00:00Z</dcterms:modified>
</cp:coreProperties>
</file>