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E07" w:rsidRDefault="00BC2E07" w:rsidP="00BC2E07">
      <w:pPr>
        <w:pStyle w:val="NoSpacing"/>
      </w:pPr>
      <w:r>
        <w:rPr>
          <w:u w:val="single"/>
        </w:rPr>
        <w:t>William CROFTE</w:t>
      </w:r>
      <w:r>
        <w:t xml:space="preserve">       (d.1475)</w:t>
      </w:r>
    </w:p>
    <w:p w:rsidR="00BC2E07" w:rsidRDefault="00BC2E07" w:rsidP="00BC2E0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Gentleman.</w:t>
      </w:r>
      <w:proofErr w:type="gramEnd"/>
    </w:p>
    <w:p w:rsidR="00BC2E07" w:rsidRDefault="00BC2E07" w:rsidP="00BC2E07">
      <w:pPr>
        <w:pStyle w:val="NoSpacing"/>
      </w:pPr>
    </w:p>
    <w:p w:rsidR="00BC2E07" w:rsidRDefault="00BC2E07" w:rsidP="00BC2E07">
      <w:pPr>
        <w:pStyle w:val="NoSpacing"/>
      </w:pPr>
    </w:p>
    <w:p w:rsidR="00BC2E07" w:rsidRDefault="00BC2E07" w:rsidP="00BC2E07">
      <w:pPr>
        <w:pStyle w:val="NoSpacing"/>
      </w:pPr>
      <w:r>
        <w:t xml:space="preserve">  3 Jan.</w:t>
      </w:r>
      <w:r>
        <w:tab/>
        <w:t>1475</w:t>
      </w:r>
      <w:r>
        <w:tab/>
        <w:t>Administration of his goods and possessions was granted.  (W.Y.R. p.47)</w:t>
      </w:r>
    </w:p>
    <w:p w:rsidR="00BC2E07" w:rsidRDefault="00BC2E07" w:rsidP="00BC2E07">
      <w:pPr>
        <w:pStyle w:val="NoSpacing"/>
      </w:pPr>
    </w:p>
    <w:p w:rsidR="00BC2E07" w:rsidRDefault="00BC2E07" w:rsidP="00BC2E07">
      <w:pPr>
        <w:pStyle w:val="NoSpacing"/>
      </w:pPr>
    </w:p>
    <w:p w:rsidR="00BC2E07" w:rsidRDefault="00BC2E07" w:rsidP="00BC2E07">
      <w:pPr>
        <w:pStyle w:val="NoSpacing"/>
      </w:pPr>
      <w:r>
        <w:t>8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E07" w:rsidRDefault="00BC2E07" w:rsidP="00920DE3">
      <w:pPr>
        <w:spacing w:after="0" w:line="240" w:lineRule="auto"/>
      </w:pPr>
      <w:r>
        <w:separator/>
      </w:r>
    </w:p>
  </w:endnote>
  <w:endnote w:type="continuationSeparator" w:id="0">
    <w:p w:rsidR="00BC2E07" w:rsidRDefault="00BC2E0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E07" w:rsidRDefault="00BC2E07" w:rsidP="00920DE3">
      <w:pPr>
        <w:spacing w:after="0" w:line="240" w:lineRule="auto"/>
      </w:pPr>
      <w:r>
        <w:separator/>
      </w:r>
    </w:p>
  </w:footnote>
  <w:footnote w:type="continuationSeparator" w:id="0">
    <w:p w:rsidR="00BC2E07" w:rsidRDefault="00BC2E0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E07"/>
    <w:rsid w:val="00120749"/>
    <w:rsid w:val="00624CAE"/>
    <w:rsid w:val="00920DE3"/>
    <w:rsid w:val="00BC2E0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2013-08-27T19:41:00Z</dcterms:created>
  <dcterms:modified xsi:type="dcterms:W3CDTF">2013-08-27T19:43:00Z</dcterms:modified>
</cp:coreProperties>
</file>