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3C09D" w14:textId="77777777" w:rsidR="0047717C" w:rsidRDefault="0047717C" w:rsidP="004771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CROFT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d.1466)</w:t>
      </w:r>
    </w:p>
    <w:p w14:paraId="11613A34" w14:textId="77777777" w:rsidR="0047717C" w:rsidRDefault="0047717C" w:rsidP="004771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Litster.</w:t>
      </w:r>
    </w:p>
    <w:p w14:paraId="5A029755" w14:textId="77777777" w:rsidR="0047717C" w:rsidRDefault="0047717C" w:rsidP="0047717C">
      <w:pPr>
        <w:pStyle w:val="NoSpacing"/>
        <w:rPr>
          <w:rFonts w:cs="Times New Roman"/>
          <w:szCs w:val="24"/>
        </w:rPr>
      </w:pPr>
    </w:p>
    <w:p w14:paraId="30748BCB" w14:textId="77777777" w:rsidR="0047717C" w:rsidRDefault="0047717C" w:rsidP="0047717C">
      <w:pPr>
        <w:pStyle w:val="NoSpacing"/>
        <w:rPr>
          <w:rFonts w:cs="Times New Roman"/>
          <w:szCs w:val="24"/>
        </w:rPr>
      </w:pPr>
    </w:p>
    <w:p w14:paraId="0223C484" w14:textId="77777777" w:rsidR="0047717C" w:rsidRDefault="0047717C" w:rsidP="004771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1466</w:t>
      </w:r>
      <w:r>
        <w:rPr>
          <w:rFonts w:cs="Times New Roman"/>
          <w:szCs w:val="24"/>
        </w:rPr>
        <w:tab/>
        <w:t>He left 10s for a votive window in the Guild Hall.</w:t>
      </w:r>
    </w:p>
    <w:p w14:paraId="3136A04B" w14:textId="77777777" w:rsidR="0047717C" w:rsidRDefault="0047717C" w:rsidP="004771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17B03AC3" w14:textId="77777777" w:rsidR="0047717C" w:rsidRDefault="0047717C" w:rsidP="0047717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p.253)</w:t>
      </w:r>
    </w:p>
    <w:p w14:paraId="5ECB0954" w14:textId="77777777" w:rsidR="0047717C" w:rsidRDefault="0047717C" w:rsidP="0047717C">
      <w:pPr>
        <w:pStyle w:val="NoSpacing"/>
        <w:rPr>
          <w:rFonts w:cs="Times New Roman"/>
          <w:szCs w:val="24"/>
        </w:rPr>
      </w:pPr>
    </w:p>
    <w:p w14:paraId="2E31C817" w14:textId="77777777" w:rsidR="0047717C" w:rsidRDefault="0047717C" w:rsidP="0047717C">
      <w:pPr>
        <w:pStyle w:val="NoSpacing"/>
        <w:rPr>
          <w:rFonts w:cs="Times New Roman"/>
          <w:szCs w:val="24"/>
        </w:rPr>
      </w:pPr>
    </w:p>
    <w:p w14:paraId="46D5D566" w14:textId="77777777" w:rsidR="0047717C" w:rsidRDefault="0047717C" w:rsidP="004771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6C3F80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428E9" w14:textId="77777777" w:rsidR="0047717C" w:rsidRDefault="0047717C" w:rsidP="009139A6">
      <w:r>
        <w:separator/>
      </w:r>
    </w:p>
  </w:endnote>
  <w:endnote w:type="continuationSeparator" w:id="0">
    <w:p w14:paraId="3C1CC6A8" w14:textId="77777777" w:rsidR="0047717C" w:rsidRDefault="004771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72B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E5A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198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D9337" w14:textId="77777777" w:rsidR="0047717C" w:rsidRDefault="0047717C" w:rsidP="009139A6">
      <w:r>
        <w:separator/>
      </w:r>
    </w:p>
  </w:footnote>
  <w:footnote w:type="continuationSeparator" w:id="0">
    <w:p w14:paraId="163C9C11" w14:textId="77777777" w:rsidR="0047717C" w:rsidRDefault="004771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D96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E8A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49D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7C"/>
    <w:rsid w:val="000666E0"/>
    <w:rsid w:val="002510B7"/>
    <w:rsid w:val="00270799"/>
    <w:rsid w:val="003A7117"/>
    <w:rsid w:val="0047717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5BC65"/>
  <w15:chartTrackingRefBased/>
  <w15:docId w15:val="{E379BB27-BE4D-40BE-830E-D217CE23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2024-05-14T18:52:00Z</dcterms:created>
  <dcterms:modified xsi:type="dcterms:W3CDTF">2024-05-14T18:53:00Z</dcterms:modified>
</cp:coreProperties>
</file>