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C2B" w:rsidRPr="008A7976" w:rsidRDefault="00F22C2B" w:rsidP="00F22C2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William CROFT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(fl.1455)</w:t>
      </w:r>
    </w:p>
    <w:p w:rsidR="00F22C2B" w:rsidRPr="008A7976" w:rsidRDefault="00F22C2B" w:rsidP="00F22C2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</w:t>
      </w:r>
    </w:p>
    <w:p w:rsidR="00F22C2B" w:rsidRPr="008A7976" w:rsidRDefault="00F22C2B" w:rsidP="00F22C2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F22C2B" w:rsidRPr="008A7976" w:rsidRDefault="00F22C2B" w:rsidP="00F22C2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F22C2B" w:rsidRPr="008A7976" w:rsidRDefault="00F22C2B" w:rsidP="00F22C2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was one of the Chamberlains.  (R.F.Y. p.175)</w:t>
      </w:r>
    </w:p>
    <w:p w:rsidR="00F22C2B" w:rsidRPr="008A7976" w:rsidRDefault="00F22C2B" w:rsidP="00F22C2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F22C2B" w:rsidRPr="008A7976" w:rsidRDefault="00F22C2B" w:rsidP="00F22C2B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Pr="00C009D8" w:rsidRDefault="00F22C2B" w:rsidP="00F22C2B">
      <w:pPr>
        <w:pStyle w:val="NoSpacing"/>
      </w:pPr>
      <w:r w:rsidRPr="008A7976">
        <w:t>21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C2B" w:rsidRDefault="00F22C2B" w:rsidP="00920DE3">
      <w:pPr>
        <w:spacing w:after="0" w:line="240" w:lineRule="auto"/>
      </w:pPr>
      <w:r>
        <w:separator/>
      </w:r>
    </w:p>
  </w:endnote>
  <w:endnote w:type="continuationSeparator" w:id="0">
    <w:p w:rsidR="00F22C2B" w:rsidRDefault="00F22C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C2B" w:rsidRDefault="00F22C2B" w:rsidP="00920DE3">
      <w:pPr>
        <w:spacing w:after="0" w:line="240" w:lineRule="auto"/>
      </w:pPr>
      <w:r>
        <w:separator/>
      </w:r>
    </w:p>
  </w:footnote>
  <w:footnote w:type="continuationSeparator" w:id="0">
    <w:p w:rsidR="00F22C2B" w:rsidRDefault="00F22C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C2B"/>
    <w:rsid w:val="00120749"/>
    <w:rsid w:val="00624CAE"/>
    <w:rsid w:val="00920DE3"/>
    <w:rsid w:val="00C009D8"/>
    <w:rsid w:val="00CF53C8"/>
    <w:rsid w:val="00E47068"/>
    <w:rsid w:val="00F2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22C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22C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2014-05-01T19:51:00Z</dcterms:created>
  <dcterms:modified xsi:type="dcterms:W3CDTF">2014-05-01T19:52:00Z</dcterms:modified>
</cp:coreProperties>
</file>