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10F19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CROFT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C3D1AFB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Herefordshire.</w:t>
      </w:r>
    </w:p>
    <w:p w14:paraId="2F40F46A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</w:p>
    <w:p w14:paraId="69ED4931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</w:p>
    <w:p w14:paraId="4F1DCFF7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joint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 Thomas Everard(q.v.) and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Morys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</w:t>
      </w:r>
    </w:p>
    <w:p w14:paraId="45C0178A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when they were granted the alnage and subsidy of cloths for sale in </w:t>
      </w:r>
    </w:p>
    <w:p w14:paraId="7553D6AE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Herefordshire.    (C.F.R. 1405-13 p.99)</w:t>
      </w:r>
    </w:p>
    <w:p w14:paraId="2C5FD157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</w:p>
    <w:p w14:paraId="72EEC175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</w:p>
    <w:p w14:paraId="4C8090F3" w14:textId="77777777" w:rsidR="00E37DE9" w:rsidRDefault="00E37DE9" w:rsidP="00E37DE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2021</w:t>
      </w:r>
    </w:p>
    <w:p w14:paraId="45B7895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D0FD3" w14:textId="77777777" w:rsidR="00E37DE9" w:rsidRDefault="00E37DE9" w:rsidP="009139A6">
      <w:r>
        <w:separator/>
      </w:r>
    </w:p>
  </w:endnote>
  <w:endnote w:type="continuationSeparator" w:id="0">
    <w:p w14:paraId="2FC4D213" w14:textId="77777777" w:rsidR="00E37DE9" w:rsidRDefault="00E37D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F906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40E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7B13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C1849" w14:textId="77777777" w:rsidR="00E37DE9" w:rsidRDefault="00E37DE9" w:rsidP="009139A6">
      <w:r>
        <w:separator/>
      </w:r>
    </w:p>
  </w:footnote>
  <w:footnote w:type="continuationSeparator" w:id="0">
    <w:p w14:paraId="078B22C0" w14:textId="77777777" w:rsidR="00E37DE9" w:rsidRDefault="00E37D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5E10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E8B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C47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DE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7DE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490B9"/>
  <w15:chartTrackingRefBased/>
  <w15:docId w15:val="{A8BE80F7-AF5E-40CE-BA40-FDECA5E4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E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2022-08-06T20:45:00Z</dcterms:created>
  <dcterms:modified xsi:type="dcterms:W3CDTF">2022-08-06T20:46:00Z</dcterms:modified>
</cp:coreProperties>
</file>