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511D4" w14:textId="0F12B239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CROFT</w:t>
      </w:r>
      <w:r>
        <w:rPr>
          <w:rFonts w:ascii="Times New Roman" w:hAnsi="Times New Roman" w:cs="Times New Roman"/>
          <w:lang w:val="en-US"/>
        </w:rPr>
        <w:t xml:space="preserve">       (fl.14</w:t>
      </w:r>
      <w:r w:rsidR="00D02995"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  <w:lang w:val="en-US"/>
        </w:rPr>
        <w:t>9)</w:t>
      </w:r>
    </w:p>
    <w:p w14:paraId="0DA9ACEA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Gildersome, West Riding of Yorkshire. Labourer.</w:t>
      </w:r>
    </w:p>
    <w:p w14:paraId="415B37A4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</w:p>
    <w:p w14:paraId="637275FA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</w:p>
    <w:p w14:paraId="3924EB23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1479</w:t>
      </w:r>
      <w:r>
        <w:rPr>
          <w:rFonts w:ascii="Times New Roman" w:hAnsi="Times New Roman" w:cs="Times New Roman"/>
          <w:lang w:val="en-US"/>
        </w:rPr>
        <w:tab/>
        <w:t>The King indicted him and 13 others for trespass.</w:t>
      </w:r>
    </w:p>
    <w:p w14:paraId="585D6618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2229265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</w:p>
    <w:p w14:paraId="5356E0D7" w14:textId="77777777" w:rsidR="001D5C29" w:rsidRDefault="001D5C29" w:rsidP="001D5C29">
      <w:pPr>
        <w:pStyle w:val="NoSpacing"/>
        <w:rPr>
          <w:rFonts w:ascii="Times New Roman" w:hAnsi="Times New Roman" w:cs="Times New Roman"/>
          <w:lang w:val="en-US"/>
        </w:rPr>
      </w:pPr>
    </w:p>
    <w:p w14:paraId="10C3C7FB" w14:textId="0140945B" w:rsidR="00617568" w:rsidRPr="00086E2C" w:rsidRDefault="001D5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479A1" w14:textId="77777777" w:rsidR="000920CD" w:rsidRDefault="000920CD" w:rsidP="00086E2C">
      <w:pPr>
        <w:spacing w:after="0" w:line="240" w:lineRule="auto"/>
      </w:pPr>
      <w:r>
        <w:separator/>
      </w:r>
    </w:p>
  </w:endnote>
  <w:endnote w:type="continuationSeparator" w:id="0">
    <w:p w14:paraId="68A6E305" w14:textId="77777777" w:rsidR="000920CD" w:rsidRDefault="000920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83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322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99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AC17" w14:textId="77777777" w:rsidR="000920CD" w:rsidRDefault="000920CD" w:rsidP="00086E2C">
      <w:pPr>
        <w:spacing w:after="0" w:line="240" w:lineRule="auto"/>
      </w:pPr>
      <w:r>
        <w:separator/>
      </w:r>
    </w:p>
  </w:footnote>
  <w:footnote w:type="continuationSeparator" w:id="0">
    <w:p w14:paraId="0BA34790" w14:textId="77777777" w:rsidR="000920CD" w:rsidRDefault="000920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0E0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72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C15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29"/>
    <w:rsid w:val="00086E2C"/>
    <w:rsid w:val="000920CD"/>
    <w:rsid w:val="000A2E7A"/>
    <w:rsid w:val="001D1CE2"/>
    <w:rsid w:val="001D5C29"/>
    <w:rsid w:val="002244B7"/>
    <w:rsid w:val="00314D94"/>
    <w:rsid w:val="00617568"/>
    <w:rsid w:val="006E68FA"/>
    <w:rsid w:val="00D0299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98636"/>
  <w15:chartTrackingRefBased/>
  <w15:docId w15:val="{CD0B021C-3F49-4B33-ACA5-806994A3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5C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5C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221</Characters>
  <Application>Microsoft Office Word</Application>
  <DocSecurity>0</DocSecurity>
  <Lines>12</Lines>
  <Paragraphs>7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2026-03-25T00:22:00Z</dcterms:created>
  <dcterms:modified xsi:type="dcterms:W3CDTF">2026-03-25T00:24:00Z</dcterms:modified>
</cp:coreProperties>
</file>