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A5991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CROFT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275AB36B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Bowyer.</w:t>
      </w:r>
    </w:p>
    <w:p w14:paraId="5DA1EA60" w14:textId="77777777" w:rsidR="00C57899" w:rsidRDefault="00C57899" w:rsidP="00C57899">
      <w:pPr>
        <w:pStyle w:val="NoSpacing"/>
        <w:rPr>
          <w:rFonts w:cs="Times New Roman"/>
          <w:szCs w:val="24"/>
        </w:rPr>
      </w:pPr>
    </w:p>
    <w:p w14:paraId="27A93FA7" w14:textId="77777777" w:rsidR="00C57899" w:rsidRDefault="00C57899" w:rsidP="00C57899">
      <w:pPr>
        <w:pStyle w:val="NoSpacing"/>
        <w:rPr>
          <w:rFonts w:cs="Times New Roman"/>
          <w:szCs w:val="24"/>
        </w:rPr>
      </w:pPr>
    </w:p>
    <w:p w14:paraId="22FBB280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Adam Broun of London, grocer(q.v.), and his wife, Margaret(q.v.),</w:t>
      </w:r>
    </w:p>
    <w:p w14:paraId="2CFBA142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 the executors of William Bentele of London, grocer(q.v.),</w:t>
      </w:r>
    </w:p>
    <w:p w14:paraId="4C6622C3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three others.</w:t>
      </w:r>
    </w:p>
    <w:p w14:paraId="05507F1D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457E2">
          <w:rPr>
            <w:rStyle w:val="Hyperlink"/>
            <w:rFonts w:cs="Times New Roman"/>
            <w:szCs w:val="24"/>
          </w:rPr>
          <w:t>https://waalt.uh.edu/index.php/CP40/889</w:t>
        </w:r>
      </w:hyperlink>
      <w:r>
        <w:rPr>
          <w:rFonts w:cs="Times New Roman"/>
          <w:szCs w:val="24"/>
        </w:rPr>
        <w:t xml:space="preserve"> )</w:t>
      </w:r>
    </w:p>
    <w:p w14:paraId="7C294111" w14:textId="77777777" w:rsidR="00C57899" w:rsidRDefault="00C57899" w:rsidP="00C57899">
      <w:pPr>
        <w:pStyle w:val="NoSpacing"/>
        <w:rPr>
          <w:rFonts w:cs="Times New Roman"/>
          <w:szCs w:val="24"/>
        </w:rPr>
      </w:pPr>
    </w:p>
    <w:p w14:paraId="55B21898" w14:textId="77777777" w:rsidR="00C57899" w:rsidRDefault="00C57899" w:rsidP="00C57899">
      <w:pPr>
        <w:pStyle w:val="NoSpacing"/>
        <w:rPr>
          <w:rFonts w:cs="Times New Roman"/>
          <w:szCs w:val="24"/>
        </w:rPr>
      </w:pPr>
    </w:p>
    <w:p w14:paraId="2C665CF5" w14:textId="77777777" w:rsidR="00C57899" w:rsidRDefault="00C57899" w:rsidP="00C578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6 March 2025</w:t>
      </w:r>
      <w:r>
        <w:rPr>
          <w:rFonts w:cs="Times New Roman"/>
          <w:szCs w:val="24"/>
        </w:rPr>
        <w:fldChar w:fldCharType="end"/>
      </w:r>
    </w:p>
    <w:p w14:paraId="51054B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9046D" w14:textId="77777777" w:rsidR="00C57899" w:rsidRDefault="00C57899" w:rsidP="009139A6">
      <w:r>
        <w:separator/>
      </w:r>
    </w:p>
  </w:endnote>
  <w:endnote w:type="continuationSeparator" w:id="0">
    <w:p w14:paraId="385DEA4E" w14:textId="77777777" w:rsidR="00C57899" w:rsidRDefault="00C578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2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D9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535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B4A55" w14:textId="77777777" w:rsidR="00C57899" w:rsidRDefault="00C57899" w:rsidP="009139A6">
      <w:r>
        <w:separator/>
      </w:r>
    </w:p>
  </w:footnote>
  <w:footnote w:type="continuationSeparator" w:id="0">
    <w:p w14:paraId="264C05B7" w14:textId="77777777" w:rsidR="00C57899" w:rsidRDefault="00C578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8A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71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30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99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5789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A5A80"/>
  <w15:chartTrackingRefBased/>
  <w15:docId w15:val="{1FE46B74-8B28-4541-9FBC-D234F4E4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78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2025-03-06T17:29:00Z</dcterms:created>
  <dcterms:modified xsi:type="dcterms:W3CDTF">2025-03-06T17:31:00Z</dcterms:modified>
</cp:coreProperties>
</file>