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AAD73" w14:textId="77777777" w:rsidR="00B744B8" w:rsidRDefault="00B744B8" w:rsidP="00B744B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CROFT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21DD131C" w14:textId="77777777" w:rsidR="00B744B8" w:rsidRDefault="00B744B8" w:rsidP="00B744B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3932D63D" w14:textId="77777777" w:rsidR="00B744B8" w:rsidRDefault="00B744B8" w:rsidP="00B744B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E51BD6C" w14:textId="77777777" w:rsidR="00B744B8" w:rsidRDefault="00B744B8" w:rsidP="00B744B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0DCBB37" w14:textId="77777777" w:rsidR="00B744B8" w:rsidRDefault="00B744B8" w:rsidP="00B744B8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3F0704DF" w14:textId="77777777" w:rsidR="00B744B8" w:rsidRDefault="00B744B8" w:rsidP="00B744B8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m2,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0B52BB54" w14:textId="77777777" w:rsidR="00B744B8" w:rsidRDefault="00B744B8" w:rsidP="00B744B8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7FE93099" w14:textId="77777777" w:rsidR="00B744B8" w:rsidRDefault="00B744B8" w:rsidP="00B744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FA486E" w14:textId="77777777" w:rsidR="00B744B8" w:rsidRDefault="00B744B8" w:rsidP="00B744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B97EB3" w14:textId="77777777" w:rsidR="00B744B8" w:rsidRDefault="00B744B8" w:rsidP="00B744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July 2022</w:t>
      </w:r>
    </w:p>
    <w:p w14:paraId="26F3940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62145" w14:textId="77777777" w:rsidR="00B744B8" w:rsidRDefault="00B744B8" w:rsidP="009139A6">
      <w:r>
        <w:separator/>
      </w:r>
    </w:p>
  </w:endnote>
  <w:endnote w:type="continuationSeparator" w:id="0">
    <w:p w14:paraId="3E23E368" w14:textId="77777777" w:rsidR="00B744B8" w:rsidRDefault="00B744B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41EC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AB35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BEC5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8277BA" w14:textId="77777777" w:rsidR="00B744B8" w:rsidRDefault="00B744B8" w:rsidP="009139A6">
      <w:r>
        <w:separator/>
      </w:r>
    </w:p>
  </w:footnote>
  <w:footnote w:type="continuationSeparator" w:id="0">
    <w:p w14:paraId="7C650FBA" w14:textId="77777777" w:rsidR="00B744B8" w:rsidRDefault="00B744B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0170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1774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BFF3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4B8"/>
    <w:rsid w:val="000666E0"/>
    <w:rsid w:val="002510B7"/>
    <w:rsid w:val="005C130B"/>
    <w:rsid w:val="00826F5C"/>
    <w:rsid w:val="009139A6"/>
    <w:rsid w:val="009448BB"/>
    <w:rsid w:val="00A3176C"/>
    <w:rsid w:val="00AE65F8"/>
    <w:rsid w:val="00B744B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803BA"/>
  <w15:chartTrackingRefBased/>
  <w15:docId w15:val="{056991D5-505E-4406-9CE9-D7A70953D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2022-09-03T21:05:00Z</dcterms:created>
  <dcterms:modified xsi:type="dcterms:W3CDTF">2022-09-03T21:05:00Z</dcterms:modified>
</cp:coreProperties>
</file>