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DA3723" w14:textId="77777777" w:rsidR="00BE050A" w:rsidRDefault="00BE050A" w:rsidP="00BE05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CROFT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0781FF07" w14:textId="77777777" w:rsidR="00BE050A" w:rsidRDefault="00BE050A" w:rsidP="00BE050A">
      <w:pPr>
        <w:pStyle w:val="NoSpacing"/>
        <w:rPr>
          <w:rFonts w:cs="Times New Roman"/>
          <w:szCs w:val="24"/>
        </w:rPr>
      </w:pPr>
    </w:p>
    <w:p w14:paraId="212163B2" w14:textId="77777777" w:rsidR="00BE050A" w:rsidRDefault="00BE050A" w:rsidP="00BE050A">
      <w:pPr>
        <w:pStyle w:val="NoSpacing"/>
        <w:rPr>
          <w:rFonts w:cs="Times New Roman"/>
          <w:szCs w:val="24"/>
        </w:rPr>
      </w:pPr>
    </w:p>
    <w:p w14:paraId="18FA6754" w14:textId="77777777" w:rsidR="00BE050A" w:rsidRDefault="00BE050A" w:rsidP="00BE05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Dec.1486</w:t>
      </w:r>
      <w:r>
        <w:rPr>
          <w:rFonts w:cs="Times New Roman"/>
          <w:szCs w:val="24"/>
        </w:rPr>
        <w:tab/>
        <w:t xml:space="preserve">He was on a commission to deliver Leicester </w:t>
      </w:r>
      <w:proofErr w:type="spellStart"/>
      <w:proofErr w:type="gramStart"/>
      <w:r>
        <w:rPr>
          <w:rFonts w:cs="Times New Roman"/>
          <w:szCs w:val="24"/>
        </w:rPr>
        <w:t>gaol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595AB5D0" w14:textId="77777777" w:rsidR="00BE050A" w:rsidRDefault="00BE050A" w:rsidP="00BE05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(C.P.R.1485-94 p.164)</w:t>
      </w:r>
    </w:p>
    <w:p w14:paraId="07FDE487" w14:textId="77777777" w:rsidR="00BE050A" w:rsidRDefault="00BE050A" w:rsidP="00BE050A">
      <w:pPr>
        <w:pStyle w:val="NoSpacing"/>
        <w:rPr>
          <w:rFonts w:cs="Times New Roman"/>
          <w:szCs w:val="24"/>
        </w:rPr>
      </w:pPr>
    </w:p>
    <w:p w14:paraId="3234BB1A" w14:textId="77777777" w:rsidR="00BE050A" w:rsidRDefault="00BE050A" w:rsidP="00BE050A">
      <w:pPr>
        <w:pStyle w:val="NoSpacing"/>
        <w:rPr>
          <w:rFonts w:cs="Times New Roman"/>
          <w:szCs w:val="24"/>
        </w:rPr>
      </w:pPr>
    </w:p>
    <w:p w14:paraId="2BFAA6CB" w14:textId="77777777" w:rsidR="00BE050A" w:rsidRPr="00ED61DB" w:rsidRDefault="00BE050A" w:rsidP="00BE05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August 2024</w:t>
      </w:r>
    </w:p>
    <w:p w14:paraId="6486849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DD897C" w14:textId="77777777" w:rsidR="00BE050A" w:rsidRDefault="00BE050A" w:rsidP="009139A6">
      <w:r>
        <w:separator/>
      </w:r>
    </w:p>
  </w:endnote>
  <w:endnote w:type="continuationSeparator" w:id="0">
    <w:p w14:paraId="64139760" w14:textId="77777777" w:rsidR="00BE050A" w:rsidRDefault="00BE05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CFE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37A9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FB3D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1E91B4" w14:textId="77777777" w:rsidR="00BE050A" w:rsidRDefault="00BE050A" w:rsidP="009139A6">
      <w:r>
        <w:separator/>
      </w:r>
    </w:p>
  </w:footnote>
  <w:footnote w:type="continuationSeparator" w:id="0">
    <w:p w14:paraId="2300F63E" w14:textId="77777777" w:rsidR="00BE050A" w:rsidRDefault="00BE05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02E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6AB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8BC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50A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5443E"/>
    <w:rsid w:val="00BA00AB"/>
    <w:rsid w:val="00BE050A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F582A"/>
  <w15:chartTrackingRefBased/>
  <w15:docId w15:val="{DE05B9D7-519C-4997-9129-787B4A1A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2024-08-14T20:52:00Z</dcterms:created>
  <dcterms:modified xsi:type="dcterms:W3CDTF">2024-08-14T20:53:00Z</dcterms:modified>
</cp:coreProperties>
</file>