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82C0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CROFT</w:t>
      </w:r>
      <w:r>
        <w:rPr>
          <w:rFonts w:ascii="Times New Roman" w:hAnsi="Times New Roman" w:cs="Times New Roman"/>
          <w:lang w:val="en-US"/>
        </w:rPr>
        <w:t xml:space="preserve">         (fl.1488)</w:t>
      </w:r>
    </w:p>
    <w:p w14:paraId="7385BB04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Knaresborough, West Riding of Yorkshire. Yeoman/</w:t>
      </w:r>
    </w:p>
    <w:p w14:paraId="6C647C4A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</w:p>
    <w:p w14:paraId="66011C31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</w:p>
    <w:p w14:paraId="53A360A3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indicted him and 8 others for trespass and riot.</w:t>
      </w:r>
    </w:p>
    <w:p w14:paraId="3DBF2914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997B244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</w:p>
    <w:p w14:paraId="7B9EB7E9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</w:p>
    <w:p w14:paraId="1302645A" w14:textId="77777777" w:rsidR="00301A41" w:rsidRDefault="00301A41" w:rsidP="00301A4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April 2026</w:t>
      </w:r>
    </w:p>
    <w:p w14:paraId="2183E14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6755F" w14:textId="77777777" w:rsidR="005F6C32" w:rsidRDefault="005F6C32" w:rsidP="00086E2C">
      <w:pPr>
        <w:spacing w:after="0" w:line="240" w:lineRule="auto"/>
      </w:pPr>
      <w:r>
        <w:separator/>
      </w:r>
    </w:p>
  </w:endnote>
  <w:endnote w:type="continuationSeparator" w:id="0">
    <w:p w14:paraId="61B3D89C" w14:textId="77777777" w:rsidR="005F6C32" w:rsidRDefault="005F6C3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F9F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50C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FF9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85629" w14:textId="77777777" w:rsidR="005F6C32" w:rsidRDefault="005F6C32" w:rsidP="00086E2C">
      <w:pPr>
        <w:spacing w:after="0" w:line="240" w:lineRule="auto"/>
      </w:pPr>
      <w:r>
        <w:separator/>
      </w:r>
    </w:p>
  </w:footnote>
  <w:footnote w:type="continuationSeparator" w:id="0">
    <w:p w14:paraId="6C5A00CD" w14:textId="77777777" w:rsidR="005F6C32" w:rsidRDefault="005F6C3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5EC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2D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B1BE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41"/>
    <w:rsid w:val="00086E2C"/>
    <w:rsid w:val="000A2E7A"/>
    <w:rsid w:val="002244B7"/>
    <w:rsid w:val="00301A41"/>
    <w:rsid w:val="00314D94"/>
    <w:rsid w:val="005F6C32"/>
    <w:rsid w:val="00617568"/>
    <w:rsid w:val="006E68FA"/>
    <w:rsid w:val="00E01D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6A4B"/>
  <w15:chartTrackingRefBased/>
  <w15:docId w15:val="{9D215A8C-8BE1-4423-8639-5AE6533E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01A4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1A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229</Characters>
  <Application>Microsoft Office Word</Application>
  <DocSecurity>0</DocSecurity>
  <Lines>14</Lines>
  <Paragraphs>8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2026-04-11T03:02:00Z</dcterms:created>
  <dcterms:modified xsi:type="dcterms:W3CDTF">2026-04-11T03:03:00Z</dcterms:modified>
</cp:coreProperties>
</file>