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29A43" w14:textId="77777777" w:rsidR="00536479" w:rsidRDefault="00536479" w:rsidP="00536479">
      <w:pPr>
        <w:pStyle w:val="NoSpacing"/>
      </w:pPr>
      <w:r w:rsidRPr="00536479">
        <w:rPr>
          <w:u w:val="single"/>
        </w:rPr>
        <w:t xml:space="preserve">Richard CROFT </w:t>
      </w:r>
      <w:r>
        <w:t xml:space="preserve">   </w:t>
      </w:r>
      <w:proofErr w:type="gramStart"/>
      <w:r>
        <w:t xml:space="preserve">   (</w:t>
      </w:r>
      <w:proofErr w:type="gramEnd"/>
      <w:r>
        <w:t>fl.1496)</w:t>
      </w:r>
    </w:p>
    <w:p w14:paraId="11E4DA14" w14:textId="77777777" w:rsidR="00536479" w:rsidRDefault="00536479" w:rsidP="00536479">
      <w:pPr>
        <w:pStyle w:val="NoSpacing"/>
      </w:pPr>
    </w:p>
    <w:p w14:paraId="138EF92A" w14:textId="77777777" w:rsidR="00536479" w:rsidRDefault="00536479" w:rsidP="00536479">
      <w:pPr>
        <w:pStyle w:val="NoSpacing"/>
      </w:pPr>
    </w:p>
    <w:p w14:paraId="6EF96B74" w14:textId="77777777" w:rsidR="00536479" w:rsidRDefault="00536479" w:rsidP="00536479">
      <w:pPr>
        <w:pStyle w:val="NoSpacing"/>
      </w:pPr>
      <w:r>
        <w:t>23 Dec.1496</w:t>
      </w:r>
      <w:r>
        <w:tab/>
        <w:t xml:space="preserve">He was instituted to the chantry of </w:t>
      </w:r>
      <w:proofErr w:type="spellStart"/>
      <w:proofErr w:type="gramStart"/>
      <w:r>
        <w:t>St.Giles</w:t>
      </w:r>
      <w:proofErr w:type="spellEnd"/>
      <w:proofErr w:type="gramEnd"/>
      <w:r>
        <w:t xml:space="preserve"> in </w:t>
      </w:r>
      <w:proofErr w:type="spellStart"/>
      <w:r>
        <w:t>Elvedmer</w:t>
      </w:r>
      <w:proofErr w:type="spellEnd"/>
      <w:r>
        <w:t xml:space="preserve"> Chapel.</w:t>
      </w:r>
    </w:p>
    <w:p w14:paraId="719C2342" w14:textId="77777777" w:rsidR="00536479" w:rsidRDefault="00536479" w:rsidP="00536479">
      <w:pPr>
        <w:pStyle w:val="NoSpacing"/>
        <w:ind w:left="1440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1</w:t>
      </w:r>
      <w:r w:rsidRPr="00771D70">
        <w:t>)</w:t>
      </w:r>
    </w:p>
    <w:p w14:paraId="0E01829B" w14:textId="77777777" w:rsidR="00536479" w:rsidRDefault="00536479" w:rsidP="00536479">
      <w:pPr>
        <w:pStyle w:val="NoSpacing"/>
      </w:pPr>
    </w:p>
    <w:p w14:paraId="6AFC2FE0" w14:textId="77777777" w:rsidR="00536479" w:rsidRDefault="00536479" w:rsidP="00536479">
      <w:pPr>
        <w:pStyle w:val="NoSpacing"/>
      </w:pPr>
    </w:p>
    <w:p w14:paraId="67C58DB9" w14:textId="77777777" w:rsidR="00536479" w:rsidRDefault="00536479" w:rsidP="00536479">
      <w:pPr>
        <w:pStyle w:val="NoSpacing"/>
      </w:pPr>
      <w:r>
        <w:t>10 November 2022</w:t>
      </w:r>
    </w:p>
    <w:p w14:paraId="7E5888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810AE" w14:textId="77777777" w:rsidR="006C2719" w:rsidRDefault="006C2719" w:rsidP="009139A6">
      <w:r>
        <w:separator/>
      </w:r>
    </w:p>
  </w:endnote>
  <w:endnote w:type="continuationSeparator" w:id="0">
    <w:p w14:paraId="09C7DD31" w14:textId="77777777" w:rsidR="006C2719" w:rsidRDefault="006C27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728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48A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E50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EBF8A" w14:textId="77777777" w:rsidR="006C2719" w:rsidRDefault="006C2719" w:rsidP="009139A6">
      <w:r>
        <w:separator/>
      </w:r>
    </w:p>
  </w:footnote>
  <w:footnote w:type="continuationSeparator" w:id="0">
    <w:p w14:paraId="614DE8FC" w14:textId="77777777" w:rsidR="006C2719" w:rsidRDefault="006C27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E9B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431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AD3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79"/>
    <w:rsid w:val="000666E0"/>
    <w:rsid w:val="002510B7"/>
    <w:rsid w:val="00536479"/>
    <w:rsid w:val="005C130B"/>
    <w:rsid w:val="006C271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E0595"/>
  <w15:chartTrackingRefBased/>
  <w15:docId w15:val="{576B731A-85D4-4E76-90E8-7889CDAD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2023-02-12T21:44:00Z</dcterms:created>
  <dcterms:modified xsi:type="dcterms:W3CDTF">2023-02-12T21:46:00Z</dcterms:modified>
</cp:coreProperties>
</file>