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FC198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de CROFT</w:t>
      </w:r>
      <w:r>
        <w:rPr>
          <w:rFonts w:ascii="Times New Roman" w:hAnsi="Times New Roman" w:cs="Times New Roman"/>
          <w:sz w:val="24"/>
          <w:szCs w:val="24"/>
        </w:rPr>
        <w:t xml:space="preserve">       (fl.1449)</w:t>
      </w:r>
    </w:p>
    <w:p w:rsidR="00FC1981" w:rsidRDefault="00FC198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1981" w:rsidRDefault="00FC198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1981" w:rsidRDefault="00FC198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Apr.1449</w:t>
      </w:r>
      <w:r>
        <w:rPr>
          <w:rFonts w:ascii="Times New Roman" w:hAnsi="Times New Roman" w:cs="Times New Roman"/>
          <w:sz w:val="24"/>
          <w:szCs w:val="24"/>
        </w:rPr>
        <w:tab/>
        <w:t>He presented Richard Restard, chaplain(q.v.), to the church of Edvin</w:t>
      </w:r>
    </w:p>
    <w:p w:rsidR="00FC1981" w:rsidRDefault="00FC198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Loach, Herefordshire.</w:t>
      </w:r>
    </w:p>
    <w:p w:rsidR="00FC1981" w:rsidRDefault="00FC198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(“Register of Richard Beauchamp, Bishop of Hereford1449-50 p.15)</w:t>
      </w:r>
    </w:p>
    <w:p w:rsidR="00FC1981" w:rsidRDefault="00FC198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1981" w:rsidRDefault="00FC198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1981" w:rsidRPr="00FC1981" w:rsidRDefault="00FC198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May 2016</w:t>
      </w:r>
      <w:bookmarkStart w:id="0" w:name="_GoBack"/>
      <w:bookmarkEnd w:id="0"/>
    </w:p>
    <w:sectPr w:rsidR="00FC1981" w:rsidRPr="00FC198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981" w:rsidRDefault="00FC1981" w:rsidP="00E71FC3">
      <w:pPr>
        <w:spacing w:after="0" w:line="240" w:lineRule="auto"/>
      </w:pPr>
      <w:r>
        <w:separator/>
      </w:r>
    </w:p>
  </w:endnote>
  <w:endnote w:type="continuationSeparator" w:id="0">
    <w:p w:rsidR="00FC1981" w:rsidRDefault="00FC198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981" w:rsidRDefault="00FC1981" w:rsidP="00E71FC3">
      <w:pPr>
        <w:spacing w:after="0" w:line="240" w:lineRule="auto"/>
      </w:pPr>
      <w:r>
        <w:separator/>
      </w:r>
    </w:p>
  </w:footnote>
  <w:footnote w:type="continuationSeparator" w:id="0">
    <w:p w:rsidR="00FC1981" w:rsidRDefault="00FC198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981"/>
    <w:rsid w:val="00AB52E8"/>
    <w:rsid w:val="00B16D3F"/>
    <w:rsid w:val="00E71FC3"/>
    <w:rsid w:val="00EF4813"/>
    <w:rsid w:val="00FC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EDB4A"/>
  <w15:chartTrackingRefBased/>
  <w15:docId w15:val="{33CC4F6A-EEC8-4177-ABF1-06E0AB5F6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2016-05-07T15:09:00Z</dcterms:created>
  <dcterms:modified xsi:type="dcterms:W3CDTF">2016-05-07T15:12:00Z</dcterms:modified>
</cp:coreProperties>
</file>