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8958" w14:textId="77777777" w:rsidR="00121EB2" w:rsidRDefault="00121EB2" w:rsidP="00121EB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Nicholas CROFT</w:t>
      </w:r>
      <w:r>
        <w:rPr>
          <w:rFonts w:cs="Times New Roman"/>
          <w:lang w:val="en-US"/>
        </w:rPr>
        <w:t xml:space="preserve">       (fl.1496)</w:t>
      </w:r>
    </w:p>
    <w:p w14:paraId="7D95DB3E" w14:textId="77777777" w:rsidR="00121EB2" w:rsidRDefault="00121EB2" w:rsidP="00121E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Thurnham</w:t>
      </w:r>
      <w:proofErr w:type="spellEnd"/>
      <w:r>
        <w:rPr>
          <w:rFonts w:cs="Times New Roman"/>
          <w:lang w:val="en-US"/>
        </w:rPr>
        <w:t>, Kent. Clerk.</w:t>
      </w:r>
    </w:p>
    <w:p w14:paraId="7908D766" w14:textId="77777777" w:rsidR="00121EB2" w:rsidRDefault="00121EB2" w:rsidP="00121EB2">
      <w:pPr>
        <w:pStyle w:val="NoSpacing"/>
        <w:rPr>
          <w:rFonts w:cs="Times New Roman"/>
          <w:lang w:val="en-US"/>
        </w:rPr>
      </w:pPr>
    </w:p>
    <w:p w14:paraId="633C6A40" w14:textId="77777777" w:rsidR="00121EB2" w:rsidRDefault="00121EB2" w:rsidP="00121EB2">
      <w:pPr>
        <w:pStyle w:val="NoSpacing"/>
        <w:rPr>
          <w:rFonts w:cs="Times New Roman"/>
          <w:lang w:val="en-US"/>
        </w:rPr>
      </w:pPr>
    </w:p>
    <w:p w14:paraId="1FC4FF61" w14:textId="77777777" w:rsidR="00121EB2" w:rsidRDefault="00121EB2" w:rsidP="00121E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Reginald Bukmer(q.v.) brought a plaint of trespass against him.</w:t>
      </w:r>
    </w:p>
    <w:p w14:paraId="6385F5D1" w14:textId="77777777" w:rsidR="00121EB2" w:rsidRDefault="00121EB2" w:rsidP="00121EB2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5343B01" w14:textId="77777777" w:rsidR="00121EB2" w:rsidRDefault="00121EB2" w:rsidP="00121EB2">
      <w:pPr>
        <w:pStyle w:val="NoSpacing"/>
        <w:rPr>
          <w:rFonts w:cs="Times New Roman"/>
          <w:lang w:val="en-US"/>
        </w:rPr>
      </w:pPr>
    </w:p>
    <w:p w14:paraId="5FC8544D" w14:textId="77777777" w:rsidR="00121EB2" w:rsidRDefault="00121EB2" w:rsidP="00121EB2">
      <w:pPr>
        <w:pStyle w:val="NoSpacing"/>
        <w:rPr>
          <w:rFonts w:cs="Times New Roman"/>
          <w:lang w:val="en-US"/>
        </w:rPr>
      </w:pPr>
    </w:p>
    <w:p w14:paraId="2356FDFE" w14:textId="77777777" w:rsidR="00121EB2" w:rsidRDefault="00121EB2" w:rsidP="00121EB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222CC9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7E31" w14:textId="77777777" w:rsidR="00B41FBC" w:rsidRDefault="00B41FBC" w:rsidP="00086E2C">
      <w:pPr>
        <w:spacing w:after="0" w:line="240" w:lineRule="auto"/>
      </w:pPr>
      <w:r>
        <w:separator/>
      </w:r>
    </w:p>
  </w:endnote>
  <w:endnote w:type="continuationSeparator" w:id="0">
    <w:p w14:paraId="6FF22C8D" w14:textId="77777777" w:rsidR="00B41FBC" w:rsidRDefault="00B41FB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52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B5B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B7A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D565" w14:textId="77777777" w:rsidR="00B41FBC" w:rsidRDefault="00B41FBC" w:rsidP="00086E2C">
      <w:pPr>
        <w:spacing w:after="0" w:line="240" w:lineRule="auto"/>
      </w:pPr>
      <w:r>
        <w:separator/>
      </w:r>
    </w:p>
  </w:footnote>
  <w:footnote w:type="continuationSeparator" w:id="0">
    <w:p w14:paraId="3B345B60" w14:textId="77777777" w:rsidR="00B41FBC" w:rsidRDefault="00B41FB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0B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AC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6BC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B2"/>
    <w:rsid w:val="00086E2C"/>
    <w:rsid w:val="000A2E7A"/>
    <w:rsid w:val="00121EB2"/>
    <w:rsid w:val="002244B7"/>
    <w:rsid w:val="00314D94"/>
    <w:rsid w:val="005435B9"/>
    <w:rsid w:val="00617568"/>
    <w:rsid w:val="006E68FA"/>
    <w:rsid w:val="008E56AD"/>
    <w:rsid w:val="00912557"/>
    <w:rsid w:val="00AF65CA"/>
    <w:rsid w:val="00B41FB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E5A6"/>
  <w15:chartTrackingRefBased/>
  <w15:docId w15:val="{364ACF59-0F21-4D7C-8C09-A7862D2A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21E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2026-05-16T22:03:00Z</dcterms:created>
  <dcterms:modified xsi:type="dcterms:W3CDTF">2026-05-16T22:04:00Z</dcterms:modified>
</cp:coreProperties>
</file>